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Layout table"/>
      </w:tblPr>
      <w:tblGrid>
        <w:gridCol w:w="5458"/>
        <w:gridCol w:w="5342"/>
      </w:tblGrid>
      <w:tr w:rsidR="00661028" w14:paraId="061D2174" w14:textId="77777777" w:rsidTr="00361D31">
        <w:trPr>
          <w:trHeight w:hRule="exact" w:val="864"/>
        </w:trPr>
        <w:tc>
          <w:tcPr>
            <w:tcW w:w="5473" w:type="dxa"/>
            <w:vAlign w:val="bottom"/>
          </w:tcPr>
          <w:p w14:paraId="6441918D" w14:textId="77777777" w:rsidR="00661028" w:rsidRPr="00361D31" w:rsidRDefault="0081589D">
            <w:pPr>
              <w:pStyle w:val="Month"/>
              <w:rPr>
                <w:rFonts w:ascii="MV Boli" w:hAnsi="MV Boli" w:cs="MV Boli"/>
                <w:szCs w:val="72"/>
              </w:rPr>
            </w:pPr>
            <w:r w:rsidRPr="00361D31">
              <w:rPr>
                <w:rFonts w:ascii="MV Boli" w:hAnsi="MV Boli" w:cs="MV Boli"/>
                <w:szCs w:val="72"/>
              </w:rPr>
              <w:fldChar w:fldCharType="begin"/>
            </w:r>
            <w:r w:rsidRPr="00361D31">
              <w:rPr>
                <w:rFonts w:ascii="MV Boli" w:hAnsi="MV Boli" w:cs="MV Boli"/>
                <w:szCs w:val="72"/>
              </w:rPr>
              <w:instrText xml:space="preserve"> DOCVARIABLE  MonthStart \@ MMMM \* MERGEFORMAT </w:instrText>
            </w:r>
            <w:r w:rsidRPr="00361D31">
              <w:rPr>
                <w:rFonts w:ascii="MV Boli" w:hAnsi="MV Boli" w:cs="MV Boli"/>
                <w:szCs w:val="72"/>
              </w:rPr>
              <w:fldChar w:fldCharType="separate"/>
            </w:r>
            <w:r w:rsidR="00B14E3E" w:rsidRPr="00361D31">
              <w:rPr>
                <w:rFonts w:ascii="MV Boli" w:hAnsi="MV Boli" w:cs="MV Boli"/>
                <w:szCs w:val="72"/>
              </w:rPr>
              <w:t>January</w:t>
            </w:r>
            <w:r w:rsidRPr="00361D31">
              <w:rPr>
                <w:rFonts w:ascii="MV Boli" w:hAnsi="MV Boli" w:cs="MV Boli"/>
                <w:szCs w:val="72"/>
              </w:rPr>
              <w:fldChar w:fldCharType="end"/>
            </w:r>
            <w:r w:rsidR="00361D31" w:rsidRPr="00361D31">
              <w:rPr>
                <w:rFonts w:ascii="MV Boli" w:hAnsi="MV Boli" w:cs="MV Boli"/>
                <w:szCs w:val="72"/>
              </w:rPr>
              <w:t xml:space="preserve"> 2019</w:t>
            </w:r>
          </w:p>
          <w:p w14:paraId="3BDE5F06" w14:textId="5F413956" w:rsidR="00361D31" w:rsidRPr="00361D31" w:rsidRDefault="00361D31">
            <w:pPr>
              <w:pStyle w:val="Month"/>
              <w:rPr>
                <w:rFonts w:ascii="MV Boli" w:hAnsi="MV Boli" w:cs="MV Boli"/>
                <w:szCs w:val="72"/>
              </w:rPr>
            </w:pPr>
          </w:p>
        </w:tc>
        <w:tc>
          <w:tcPr>
            <w:tcW w:w="5356" w:type="dxa"/>
            <w:shd w:val="clear" w:color="auto" w:fill="592057" w:themeFill="accent1"/>
            <w:vAlign w:val="bottom"/>
          </w:tcPr>
          <w:p w14:paraId="5CF0348E" w14:textId="5D741498" w:rsidR="00661028" w:rsidRPr="002A6A3C" w:rsidRDefault="002A6A3C">
            <w:pPr>
              <w:rPr>
                <w:rFonts w:ascii="MV Boli" w:hAnsi="MV Boli" w:cs="MV Boli"/>
                <w:sz w:val="32"/>
                <w:szCs w:val="32"/>
                <w:highlight w:val="yellow"/>
              </w:rPr>
            </w:pPr>
            <w:r w:rsidRPr="002A6A3C">
              <w:rPr>
                <w:rFonts w:ascii="MV Boli" w:hAnsi="MV Boli" w:cs="MV Boli"/>
                <w:sz w:val="32"/>
                <w:szCs w:val="32"/>
              </w:rPr>
              <w:t xml:space="preserve">    The Official Home of…</w:t>
            </w:r>
          </w:p>
        </w:tc>
      </w:tr>
      <w:tr w:rsidR="00661028" w14:paraId="074FAA91" w14:textId="77777777" w:rsidTr="00361D31">
        <w:tc>
          <w:tcPr>
            <w:tcW w:w="5473" w:type="dxa"/>
          </w:tcPr>
          <w:p w14:paraId="269907E7" w14:textId="2B762876" w:rsidR="00661028" w:rsidRDefault="00361D31">
            <w:pPr>
              <w:pStyle w:val="Year"/>
            </w:pPr>
            <w:r>
              <w:rPr>
                <w:noProof/>
              </w:rPr>
              <w:drawing>
                <wp:inline distT="0" distB="0" distL="0" distR="0" wp14:anchorId="6EFAEFA9" wp14:editId="7390BB27">
                  <wp:extent cx="2986164" cy="2077720"/>
                  <wp:effectExtent l="0" t="0" r="5080" b="0"/>
                  <wp:docPr id="27" name="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Steph\AppData\Local\Microsoft\Windows\Temporary Internet Files\Content.IE5\GOGP5C0B\MPj04331960000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993" cy="2093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6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57D0FB90" w14:textId="57062CA8" w:rsidR="00661028" w:rsidRDefault="00361D31">
            <w:r>
              <w:rPr>
                <w:noProof/>
              </w:rPr>
              <w:drawing>
                <wp:inline distT="0" distB="0" distL="0" distR="0" wp14:anchorId="22EC0DBD" wp14:editId="3483F564">
                  <wp:extent cx="3392170" cy="2072640"/>
                  <wp:effectExtent l="0" t="0" r="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ngooCOS Vector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170" cy="2072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028" w14:paraId="5702D9A8" w14:textId="77777777" w:rsidTr="00361D31">
        <w:trPr>
          <w:trHeight w:hRule="exact" w:val="288"/>
        </w:trPr>
        <w:tc>
          <w:tcPr>
            <w:tcW w:w="5473" w:type="dxa"/>
          </w:tcPr>
          <w:p w14:paraId="164F3BB1" w14:textId="77777777" w:rsidR="00661028" w:rsidRPr="00E64549" w:rsidRDefault="00661028">
            <w:pPr>
              <w:rPr>
                <w:highlight w:val="yellow"/>
              </w:rPr>
            </w:pPr>
          </w:p>
        </w:tc>
        <w:tc>
          <w:tcPr>
            <w:tcW w:w="5356" w:type="dxa"/>
            <w:tcMar>
              <w:left w:w="115" w:type="dxa"/>
              <w:bottom w:w="115" w:type="dxa"/>
              <w:right w:w="115" w:type="dxa"/>
            </w:tcMar>
          </w:tcPr>
          <w:p w14:paraId="78B1C5EC" w14:textId="1CF10357" w:rsidR="00661028" w:rsidRPr="00E35B1E" w:rsidRDefault="00E64549" w:rsidP="002A6A3C">
            <w:pPr>
              <w:pStyle w:val="Caption"/>
              <w:jc w:val="center"/>
              <w:rPr>
                <w:sz w:val="20"/>
                <w:szCs w:val="20"/>
                <w:highlight w:val="yellow"/>
              </w:rPr>
            </w:pPr>
            <w:r w:rsidRPr="002A6A3C">
              <w:rPr>
                <w:sz w:val="20"/>
                <w:szCs w:val="20"/>
              </w:rPr>
              <w:t>640 10</w:t>
            </w:r>
            <w:r w:rsidRPr="002A6A3C">
              <w:rPr>
                <w:sz w:val="20"/>
                <w:szCs w:val="20"/>
                <w:vertAlign w:val="superscript"/>
              </w:rPr>
              <w:t>th</w:t>
            </w:r>
            <w:r w:rsidRPr="002A6A3C">
              <w:rPr>
                <w:sz w:val="20"/>
                <w:szCs w:val="20"/>
              </w:rPr>
              <w:t xml:space="preserve"> Street West, Owen Sound</w:t>
            </w:r>
          </w:p>
        </w:tc>
      </w:tr>
    </w:tbl>
    <w:tbl>
      <w:tblPr>
        <w:tblStyle w:val="TableCalendar"/>
        <w:tblW w:w="5000" w:type="pct"/>
        <w:tblLook w:val="0420" w:firstRow="1" w:lastRow="0" w:firstColumn="0" w:lastColumn="0" w:noHBand="0" w:noVBand="1"/>
        <w:tblCaption w:val="Layout table"/>
      </w:tblPr>
      <w:tblGrid>
        <w:gridCol w:w="1536"/>
        <w:gridCol w:w="1540"/>
        <w:gridCol w:w="1540"/>
        <w:gridCol w:w="1558"/>
        <w:gridCol w:w="1438"/>
        <w:gridCol w:w="1634"/>
        <w:gridCol w:w="1544"/>
      </w:tblGrid>
      <w:tr w:rsidR="008111A1" w14:paraId="0C8F1F13" w14:textId="77777777" w:rsidTr="00B14E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6" w:type="dxa"/>
            <w:tcBorders>
              <w:bottom w:val="single" w:sz="4" w:space="0" w:color="595959" w:themeColor="text1" w:themeTint="A6"/>
            </w:tcBorders>
          </w:tcPr>
          <w:p w14:paraId="2364E3AA" w14:textId="77777777" w:rsidR="00661028" w:rsidRDefault="0081589D">
            <w:pPr>
              <w:pStyle w:val="Days"/>
            </w:pPr>
            <w:r>
              <w:t>Sunday</w:t>
            </w:r>
          </w:p>
        </w:tc>
        <w:tc>
          <w:tcPr>
            <w:tcW w:w="1540" w:type="dxa"/>
            <w:tcBorders>
              <w:bottom w:val="single" w:sz="4" w:space="0" w:color="595959" w:themeColor="text1" w:themeTint="A6"/>
            </w:tcBorders>
          </w:tcPr>
          <w:p w14:paraId="707EBE3B" w14:textId="77777777" w:rsidR="00661028" w:rsidRDefault="0081589D">
            <w:pPr>
              <w:pStyle w:val="Days"/>
            </w:pPr>
            <w:r>
              <w:t>Monday</w:t>
            </w:r>
          </w:p>
        </w:tc>
        <w:tc>
          <w:tcPr>
            <w:tcW w:w="1540" w:type="dxa"/>
            <w:tcBorders>
              <w:bottom w:val="single" w:sz="4" w:space="0" w:color="595959" w:themeColor="text1" w:themeTint="A6"/>
            </w:tcBorders>
          </w:tcPr>
          <w:p w14:paraId="4954D698" w14:textId="77777777" w:rsidR="00661028" w:rsidRDefault="0081589D">
            <w:pPr>
              <w:pStyle w:val="Days"/>
            </w:pPr>
            <w:r>
              <w:t>Tuesday</w:t>
            </w:r>
          </w:p>
        </w:tc>
        <w:tc>
          <w:tcPr>
            <w:tcW w:w="1558" w:type="dxa"/>
            <w:tcBorders>
              <w:bottom w:val="single" w:sz="4" w:space="0" w:color="595959" w:themeColor="text1" w:themeTint="A6"/>
            </w:tcBorders>
          </w:tcPr>
          <w:p w14:paraId="56B9541E" w14:textId="77777777" w:rsidR="00661028" w:rsidRDefault="0081589D">
            <w:pPr>
              <w:pStyle w:val="Days"/>
            </w:pPr>
            <w:r>
              <w:t>Wednesday</w:t>
            </w:r>
          </w:p>
        </w:tc>
        <w:tc>
          <w:tcPr>
            <w:tcW w:w="1438" w:type="dxa"/>
            <w:tcBorders>
              <w:bottom w:val="single" w:sz="4" w:space="0" w:color="595959" w:themeColor="text1" w:themeTint="A6"/>
            </w:tcBorders>
          </w:tcPr>
          <w:p w14:paraId="1EDCE701" w14:textId="77777777" w:rsidR="00661028" w:rsidRDefault="0081589D">
            <w:pPr>
              <w:pStyle w:val="Days"/>
            </w:pPr>
            <w:r>
              <w:t>Thursday</w:t>
            </w:r>
          </w:p>
        </w:tc>
        <w:tc>
          <w:tcPr>
            <w:tcW w:w="1634" w:type="dxa"/>
            <w:tcBorders>
              <w:bottom w:val="single" w:sz="4" w:space="0" w:color="595959" w:themeColor="text1" w:themeTint="A6"/>
            </w:tcBorders>
          </w:tcPr>
          <w:p w14:paraId="1B96DE9E" w14:textId="77777777" w:rsidR="00661028" w:rsidRDefault="0081589D">
            <w:pPr>
              <w:pStyle w:val="Days"/>
            </w:pPr>
            <w:r>
              <w:t>Friday</w:t>
            </w:r>
          </w:p>
        </w:tc>
        <w:tc>
          <w:tcPr>
            <w:tcW w:w="1544" w:type="dxa"/>
            <w:tcBorders>
              <w:bottom w:val="single" w:sz="4" w:space="0" w:color="595959" w:themeColor="text1" w:themeTint="A6"/>
            </w:tcBorders>
          </w:tcPr>
          <w:p w14:paraId="05E7114B" w14:textId="77777777" w:rsidR="00661028" w:rsidRDefault="0081589D">
            <w:pPr>
              <w:pStyle w:val="Days"/>
            </w:pPr>
            <w:r>
              <w:t>Saturday</w:t>
            </w:r>
          </w:p>
        </w:tc>
      </w:tr>
      <w:tr w:rsidR="00B14E3E" w14:paraId="07F9B623" w14:textId="77777777" w:rsidTr="00B14E3E">
        <w:tc>
          <w:tcPr>
            <w:tcW w:w="1536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FFFFFF" w:themeFill="background1"/>
          </w:tcPr>
          <w:p w14:paraId="69A7D18C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14E3E">
              <w:instrText>Tuesday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661EEA28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14E3E">
              <w:instrText>Tuesday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B14E3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111A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B09FBDD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14E3E">
              <w:instrText>Tuesday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8111A1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8111A1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 w:rsidR="00B14E3E">
              <w:fldChar w:fldCharType="separate"/>
            </w:r>
            <w:r w:rsidR="00B14E3E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9102660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14E3E">
              <w:instrText>Tuesday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B14E3E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B14E3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B14E3E">
              <w:fldChar w:fldCharType="separate"/>
            </w:r>
            <w:r w:rsidR="00B14E3E">
              <w:rPr>
                <w:noProof/>
              </w:rPr>
              <w:instrText>2</w:instrText>
            </w:r>
            <w:r>
              <w:fldChar w:fldCharType="end"/>
            </w:r>
            <w:r w:rsidR="00B14E3E">
              <w:fldChar w:fldCharType="separate"/>
            </w:r>
            <w:r w:rsidR="00B14E3E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4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B9D0997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14E3E">
              <w:instrText>Tuesday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B14E3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B14E3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B14E3E">
              <w:fldChar w:fldCharType="separate"/>
            </w:r>
            <w:r w:rsidR="00B14E3E">
              <w:rPr>
                <w:noProof/>
              </w:rPr>
              <w:instrText>3</w:instrText>
            </w:r>
            <w:r>
              <w:fldChar w:fldCharType="end"/>
            </w:r>
            <w:r w:rsidR="00B14E3E">
              <w:fldChar w:fldCharType="separate"/>
            </w:r>
            <w:r w:rsidR="00B14E3E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6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285C218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14E3E">
              <w:instrText>Tuesday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B14E3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B14E3E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14E3E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B14E3E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54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73DD32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14E3E">
              <w:instrText>Tuesday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B14E3E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B14E3E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14E3E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B14E3E">
              <w:rPr>
                <w:noProof/>
              </w:rPr>
              <w:t>5</w:t>
            </w:r>
            <w:r>
              <w:fldChar w:fldCharType="end"/>
            </w:r>
          </w:p>
        </w:tc>
      </w:tr>
      <w:tr w:rsidR="008111A1" w14:paraId="7514464A" w14:textId="77777777" w:rsidTr="00B14E3E">
        <w:trPr>
          <w:trHeight w:val="864"/>
        </w:trPr>
        <w:tc>
          <w:tcPr>
            <w:tcW w:w="1536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FFFFFF" w:themeFill="background1"/>
          </w:tcPr>
          <w:p w14:paraId="11CD1092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030158D4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B981CC" w14:textId="20830102" w:rsidR="00E64549" w:rsidRDefault="00E64549"/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CEE92FB" w14:textId="77777777" w:rsidR="00661028" w:rsidRDefault="004D10FE">
            <w:pPr>
              <w:rPr>
                <w:lang w:val="en-GB"/>
              </w:rPr>
            </w:pPr>
            <w:r>
              <w:rPr>
                <w:lang w:val="en-GB"/>
              </w:rPr>
              <w:t>Beginner Kangoo</w:t>
            </w:r>
          </w:p>
          <w:p w14:paraId="18B56593" w14:textId="577FFFA8" w:rsidR="004D10FE" w:rsidRDefault="004D10FE">
            <w:pPr>
              <w:rPr>
                <w:lang w:val="en-GB"/>
              </w:rPr>
            </w:pPr>
            <w:r>
              <w:rPr>
                <w:lang w:val="en-GB"/>
              </w:rPr>
              <w:t>5:30</w:t>
            </w:r>
            <w:r w:rsidR="004E3DCA">
              <w:rPr>
                <w:lang w:val="en-GB"/>
              </w:rPr>
              <w:t>-6:15pm</w:t>
            </w:r>
          </w:p>
        </w:tc>
        <w:tc>
          <w:tcPr>
            <w:tcW w:w="14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06898E" w14:textId="77777777" w:rsidR="00661028" w:rsidRDefault="00661028"/>
        </w:tc>
        <w:tc>
          <w:tcPr>
            <w:tcW w:w="16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B0D99DF" w14:textId="38F751F0" w:rsidR="00C131D9" w:rsidRDefault="00C131D9">
            <w:r>
              <w:t>Yoga Flow With Dawn</w:t>
            </w:r>
          </w:p>
          <w:p w14:paraId="4FD7B532" w14:textId="23814BD8" w:rsidR="00C131D9" w:rsidRDefault="00C131D9">
            <w:r>
              <w:t>6pm</w:t>
            </w:r>
          </w:p>
        </w:tc>
        <w:tc>
          <w:tcPr>
            <w:tcW w:w="154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4E6503D" w14:textId="712A2E94" w:rsidR="00661028" w:rsidRDefault="00E35B1E">
            <w:r>
              <w:t>Kangoo</w:t>
            </w:r>
            <w:r w:rsidR="004D10FE">
              <w:t xml:space="preserve"> Bootcamp</w:t>
            </w:r>
          </w:p>
          <w:p w14:paraId="214F2A3E" w14:textId="01DC9929" w:rsidR="00E35B1E" w:rsidRDefault="00E35B1E">
            <w:r>
              <w:t>10am</w:t>
            </w:r>
          </w:p>
        </w:tc>
      </w:tr>
      <w:tr w:rsidR="00661028" w14:paraId="5A6BEBC0" w14:textId="77777777" w:rsidTr="00661028">
        <w:tc>
          <w:tcPr>
            <w:tcW w:w="153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5D986CF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B14E3E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5158BD7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B14E3E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6A28C60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B14E3E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F00D79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B14E3E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4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41C98D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B14E3E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6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EDE03F5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B14E3E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54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64AB0C2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B14E3E">
              <w:rPr>
                <w:noProof/>
              </w:rPr>
              <w:t>12</w:t>
            </w:r>
            <w:r>
              <w:fldChar w:fldCharType="end"/>
            </w:r>
          </w:p>
        </w:tc>
      </w:tr>
      <w:tr w:rsidR="00661028" w14:paraId="065B4285" w14:textId="77777777" w:rsidTr="00661028">
        <w:trPr>
          <w:trHeight w:hRule="exact" w:val="864"/>
        </w:trPr>
        <w:tc>
          <w:tcPr>
            <w:tcW w:w="153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9400674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8448AF3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8715A25" w14:textId="0545BE73" w:rsidR="00B25F2B" w:rsidRDefault="006474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Bootless Boot- camp</w:t>
            </w:r>
            <w:r w:rsidR="00B25F2B">
              <w:rPr>
                <w:sz w:val="16"/>
                <w:szCs w:val="16"/>
              </w:rPr>
              <w:t xml:space="preserve"> </w:t>
            </w:r>
            <w:r w:rsidR="00B25F2B" w:rsidRPr="00B25F2B">
              <w:rPr>
                <w:sz w:val="16"/>
                <w:szCs w:val="16"/>
              </w:rPr>
              <w:t>5-5:45pm</w:t>
            </w:r>
          </w:p>
          <w:p w14:paraId="68935B06" w14:textId="7731C581" w:rsidR="00B25F2B" w:rsidRPr="00B25F2B" w:rsidRDefault="00DB5E9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Gentle </w:t>
            </w:r>
            <w:r w:rsidR="00B25F2B">
              <w:rPr>
                <w:sz w:val="16"/>
                <w:szCs w:val="16"/>
              </w:rPr>
              <w:t>Yoga 6pm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1DF2603" w14:textId="77777777" w:rsidR="00661028" w:rsidRDefault="004D10FE">
            <w:r>
              <w:t>Beginner Kangoo</w:t>
            </w:r>
          </w:p>
          <w:p w14:paraId="7817F1B5" w14:textId="2E5FA5D1" w:rsidR="004D10FE" w:rsidRDefault="004D10FE">
            <w:r>
              <w:t>6</w:t>
            </w:r>
            <w:r w:rsidR="00B25F2B">
              <w:t>-6:45</w:t>
            </w:r>
            <w:r>
              <w:t>pm</w:t>
            </w:r>
          </w:p>
        </w:tc>
        <w:tc>
          <w:tcPr>
            <w:tcW w:w="14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ED8448D" w14:textId="77777777" w:rsidR="00661028" w:rsidRDefault="004D10FE">
            <w:r>
              <w:t>Kangoo</w:t>
            </w:r>
          </w:p>
          <w:p w14:paraId="49A0A89C" w14:textId="11B20157" w:rsidR="004D10FE" w:rsidRDefault="004D10FE">
            <w:r>
              <w:t>6pm</w:t>
            </w:r>
          </w:p>
        </w:tc>
        <w:tc>
          <w:tcPr>
            <w:tcW w:w="16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3714C41" w14:textId="77777777" w:rsidR="00661028" w:rsidRDefault="00661028"/>
        </w:tc>
        <w:tc>
          <w:tcPr>
            <w:tcW w:w="154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3ACB17A" w14:textId="232181E5" w:rsidR="00DB5E94" w:rsidRPr="00DB5E94" w:rsidRDefault="00DB5E94">
            <w:pPr>
              <w:rPr>
                <w:sz w:val="16"/>
                <w:szCs w:val="16"/>
              </w:rPr>
            </w:pPr>
            <w:r w:rsidRPr="00DB5E94">
              <w:rPr>
                <w:sz w:val="16"/>
                <w:szCs w:val="16"/>
              </w:rPr>
              <w:t>Yoga Flow -</w:t>
            </w:r>
            <w:r w:rsidR="00C131D9" w:rsidRPr="00DB5E94">
              <w:rPr>
                <w:sz w:val="16"/>
                <w:szCs w:val="16"/>
              </w:rPr>
              <w:t>9am</w:t>
            </w:r>
          </w:p>
          <w:p w14:paraId="1C871C74" w14:textId="400A10D8" w:rsidR="004D10FE" w:rsidRPr="00C131D9" w:rsidRDefault="004D10FE">
            <w:pPr>
              <w:rPr>
                <w:sz w:val="16"/>
                <w:szCs w:val="16"/>
              </w:rPr>
            </w:pPr>
            <w:r w:rsidRPr="00DB5E94">
              <w:rPr>
                <w:sz w:val="16"/>
                <w:szCs w:val="16"/>
              </w:rPr>
              <w:t>Kangoo</w:t>
            </w:r>
            <w:r w:rsidR="00DB5E94" w:rsidRPr="00DB5E94">
              <w:rPr>
                <w:sz w:val="16"/>
                <w:szCs w:val="16"/>
              </w:rPr>
              <w:t>-</w:t>
            </w:r>
            <w:r w:rsidR="00C131D9" w:rsidRPr="00DB5E94">
              <w:rPr>
                <w:sz w:val="16"/>
                <w:szCs w:val="16"/>
              </w:rPr>
              <w:t xml:space="preserve"> 10:30am</w:t>
            </w:r>
          </w:p>
        </w:tc>
      </w:tr>
      <w:tr w:rsidR="00661028" w14:paraId="4B7B6146" w14:textId="77777777" w:rsidTr="00661028">
        <w:tc>
          <w:tcPr>
            <w:tcW w:w="153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6139A84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B14E3E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91BAE9D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B14E3E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606B631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B14E3E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A886AFE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B14E3E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4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E7D490C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B14E3E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6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76822BB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B14E3E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54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0943D0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B14E3E">
              <w:rPr>
                <w:noProof/>
              </w:rPr>
              <w:t>19</w:t>
            </w:r>
            <w:r>
              <w:fldChar w:fldCharType="end"/>
            </w:r>
          </w:p>
        </w:tc>
      </w:tr>
      <w:tr w:rsidR="00661028" w14:paraId="036D1E80" w14:textId="77777777" w:rsidTr="00661028">
        <w:trPr>
          <w:trHeight w:hRule="exact" w:val="864"/>
        </w:trPr>
        <w:tc>
          <w:tcPr>
            <w:tcW w:w="153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74F84AF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263DE6" w14:textId="77777777" w:rsidR="00B25F2B" w:rsidRDefault="00B25F2B">
            <w:r>
              <w:t>Kangoo</w:t>
            </w:r>
          </w:p>
          <w:p w14:paraId="20A207A4" w14:textId="151A860F" w:rsidR="00B25F2B" w:rsidRDefault="00B25F2B">
            <w:r>
              <w:t>6:30pm</w:t>
            </w:r>
          </w:p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3565F99" w14:textId="365C94DC" w:rsidR="00661028" w:rsidRDefault="00B25F2B">
            <w:r>
              <w:t xml:space="preserve">Gentle Yoga </w:t>
            </w:r>
          </w:p>
          <w:p w14:paraId="030BDECC" w14:textId="7EB65155" w:rsidR="004D10FE" w:rsidRDefault="00B25F2B">
            <w:r>
              <w:t>6</w:t>
            </w:r>
            <w:r w:rsidR="004D10FE">
              <w:t>pm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0C8E72A" w14:textId="77777777" w:rsidR="00661028" w:rsidRDefault="004D10FE">
            <w:r>
              <w:t>Beginner Kangoo</w:t>
            </w:r>
          </w:p>
          <w:p w14:paraId="796EDEC5" w14:textId="3B872596" w:rsidR="004D10FE" w:rsidRDefault="004D10FE">
            <w:r>
              <w:t>7pm</w:t>
            </w:r>
          </w:p>
        </w:tc>
        <w:tc>
          <w:tcPr>
            <w:tcW w:w="14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C0FFB36" w14:textId="77777777" w:rsidR="00661028" w:rsidRDefault="004D10FE">
            <w:r>
              <w:t>Kangoo Bootcamp</w:t>
            </w:r>
          </w:p>
          <w:p w14:paraId="2D652148" w14:textId="459DB6E7" w:rsidR="004D10FE" w:rsidRDefault="004D10FE">
            <w:r>
              <w:t>6pm</w:t>
            </w:r>
          </w:p>
        </w:tc>
        <w:tc>
          <w:tcPr>
            <w:tcW w:w="16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BA9F59" w14:textId="77777777" w:rsidR="00661028" w:rsidRDefault="00661028"/>
        </w:tc>
        <w:tc>
          <w:tcPr>
            <w:tcW w:w="154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C5D9F39" w14:textId="77777777" w:rsidR="00661028" w:rsidRDefault="004D10FE">
            <w:r>
              <w:t>Kangoo</w:t>
            </w:r>
          </w:p>
          <w:p w14:paraId="617FEB27" w14:textId="40DA98BB" w:rsidR="004D10FE" w:rsidRDefault="004D10FE">
            <w:r>
              <w:t>9am</w:t>
            </w:r>
          </w:p>
        </w:tc>
      </w:tr>
      <w:tr w:rsidR="00661028" w14:paraId="64FFBA4A" w14:textId="77777777" w:rsidTr="00661028">
        <w:tc>
          <w:tcPr>
            <w:tcW w:w="153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C37B420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B14E3E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05D5C3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B14E3E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AE68524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B14E3E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88E6DC0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B14E3E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4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153705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B14E3E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6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7EC6D3F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B14E3E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54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27C6BA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B14E3E">
              <w:rPr>
                <w:noProof/>
              </w:rPr>
              <w:t>26</w:t>
            </w:r>
            <w:r>
              <w:fldChar w:fldCharType="end"/>
            </w:r>
          </w:p>
        </w:tc>
      </w:tr>
      <w:tr w:rsidR="008111A1" w14:paraId="6A93AE4B" w14:textId="77777777" w:rsidTr="00B14E3E">
        <w:trPr>
          <w:trHeight w:hRule="exact" w:val="864"/>
        </w:trPr>
        <w:tc>
          <w:tcPr>
            <w:tcW w:w="153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19A983A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00B2A94" w14:textId="77777777" w:rsidR="00661028" w:rsidRDefault="00887AFB">
            <w:r>
              <w:t>Kangoo</w:t>
            </w:r>
          </w:p>
          <w:p w14:paraId="62CEBFC3" w14:textId="1D0CF1A0" w:rsidR="00887AFB" w:rsidRDefault="00887AFB">
            <w:r>
              <w:t>5pm</w:t>
            </w:r>
          </w:p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A6B3C2F" w14:textId="5BCA4AF6" w:rsidR="00661028" w:rsidRDefault="00B25F2B">
            <w:r>
              <w:t xml:space="preserve">Gentle Yoga </w:t>
            </w:r>
          </w:p>
          <w:p w14:paraId="309F7BC0" w14:textId="4FF63442" w:rsidR="00B25F2B" w:rsidRDefault="00B25F2B">
            <w:r>
              <w:t>6pm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5B3B68" w14:textId="77777777" w:rsidR="00661028" w:rsidRDefault="00661028"/>
        </w:tc>
        <w:tc>
          <w:tcPr>
            <w:tcW w:w="14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402E9A2" w14:textId="77777777" w:rsidR="00661028" w:rsidRDefault="00661028"/>
        </w:tc>
        <w:tc>
          <w:tcPr>
            <w:tcW w:w="16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EC9D893" w14:textId="77777777" w:rsidR="00661028" w:rsidRDefault="00661028"/>
        </w:tc>
        <w:tc>
          <w:tcPr>
            <w:tcW w:w="154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32F6D8D" w14:textId="2A868CC0" w:rsidR="00661028" w:rsidRDefault="00C131D9">
            <w:r>
              <w:t xml:space="preserve">Yoga </w:t>
            </w:r>
            <w:r w:rsidR="00DB5E94">
              <w:t>Flow</w:t>
            </w:r>
          </w:p>
          <w:p w14:paraId="70864861" w14:textId="0897ED8A" w:rsidR="00C131D9" w:rsidRDefault="00C131D9">
            <w:r>
              <w:t>9am</w:t>
            </w:r>
          </w:p>
        </w:tc>
      </w:tr>
      <w:tr w:rsidR="008111A1" w14:paraId="2C08F7AB" w14:textId="77777777" w:rsidTr="00B14E3E">
        <w:tc>
          <w:tcPr>
            <w:tcW w:w="153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E92533B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B14E3E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B14E3E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14E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B14E3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14E3E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B14E3E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8FCC10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B14E3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B14E3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14E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B14E3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14E3E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B14E3E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D943C2F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B14E3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B14E3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14E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B14E3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14E3E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B14E3E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AD59DA7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B14E3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B14E3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14E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B14E3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14E3E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B14E3E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4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00E13EA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B14E3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B14E3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14E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B14E3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14E3E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B14E3E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634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671EE8C6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B14E3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B14E3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14E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8111A1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4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27D4DC02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B14E3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8111A1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14E3E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8111A1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14E3E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8111A1" w14:paraId="31590E16" w14:textId="77777777" w:rsidTr="00B14E3E">
        <w:trPr>
          <w:trHeight w:hRule="exact" w:val="864"/>
        </w:trPr>
        <w:tc>
          <w:tcPr>
            <w:tcW w:w="153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F1224C6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619AEFA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F6C55C3" w14:textId="6802E852" w:rsidR="00661028" w:rsidRDefault="00B25F2B">
            <w:r>
              <w:t xml:space="preserve">Gentle Yoga </w:t>
            </w:r>
          </w:p>
          <w:p w14:paraId="425A67CA" w14:textId="7545C1A8" w:rsidR="00B25F2B" w:rsidRDefault="00B25F2B">
            <w:r>
              <w:t>6pm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4C885A" w14:textId="77777777" w:rsidR="00661028" w:rsidRDefault="00661028"/>
        </w:tc>
        <w:tc>
          <w:tcPr>
            <w:tcW w:w="14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E50A2A4" w14:textId="77777777" w:rsidR="00661028" w:rsidRDefault="004D10FE">
            <w:r>
              <w:t>Kangoo</w:t>
            </w:r>
          </w:p>
          <w:p w14:paraId="1017A19E" w14:textId="769497A9" w:rsidR="004D10FE" w:rsidRDefault="004D10FE">
            <w:r>
              <w:t>6pm</w:t>
            </w:r>
          </w:p>
        </w:tc>
        <w:tc>
          <w:tcPr>
            <w:tcW w:w="1634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759FD15C" w14:textId="77777777" w:rsidR="00661028" w:rsidRDefault="00661028"/>
        </w:tc>
        <w:tc>
          <w:tcPr>
            <w:tcW w:w="1544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0F2FA1A6" w14:textId="77777777" w:rsidR="00661028" w:rsidRDefault="00661028"/>
        </w:tc>
      </w:tr>
      <w:tr w:rsidR="008111A1" w14:paraId="3DB1A15B" w14:textId="77777777" w:rsidTr="00B14E3E">
        <w:tc>
          <w:tcPr>
            <w:tcW w:w="1536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407E1EFC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B14E3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8111A1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14E3E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41777DD7" w14:textId="77777777" w:rsidR="00661028" w:rsidRDefault="0081589D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B14E3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20238836" w14:textId="77777777" w:rsidR="00661028" w:rsidRDefault="00661028">
            <w:pPr>
              <w:pStyle w:val="Dates"/>
            </w:pP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0E2D30B3" w14:textId="77777777" w:rsidR="00661028" w:rsidRDefault="00661028">
            <w:pPr>
              <w:pStyle w:val="Dates"/>
            </w:pPr>
          </w:p>
        </w:tc>
        <w:tc>
          <w:tcPr>
            <w:tcW w:w="14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76B1F587" w14:textId="77777777" w:rsidR="00661028" w:rsidRDefault="00661028">
            <w:pPr>
              <w:pStyle w:val="Dates"/>
            </w:pPr>
          </w:p>
        </w:tc>
        <w:tc>
          <w:tcPr>
            <w:tcW w:w="16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24252638" w14:textId="77777777" w:rsidR="00661028" w:rsidRDefault="00661028">
            <w:pPr>
              <w:pStyle w:val="Dates"/>
            </w:pPr>
          </w:p>
        </w:tc>
        <w:tc>
          <w:tcPr>
            <w:tcW w:w="1544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4037F4A8" w14:textId="77777777" w:rsidR="00661028" w:rsidRDefault="00661028">
            <w:pPr>
              <w:pStyle w:val="Dates"/>
            </w:pPr>
          </w:p>
        </w:tc>
      </w:tr>
      <w:tr w:rsidR="008111A1" w14:paraId="7564626B" w14:textId="77777777" w:rsidTr="00B14E3E">
        <w:trPr>
          <w:trHeight w:hRule="exact" w:val="864"/>
        </w:trPr>
        <w:tc>
          <w:tcPr>
            <w:tcW w:w="1536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6287EF1B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13ECD0DA" w14:textId="77777777" w:rsidR="00661028" w:rsidRDefault="00661028"/>
        </w:tc>
        <w:tc>
          <w:tcPr>
            <w:tcW w:w="1540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7F150033" w14:textId="77777777" w:rsidR="00661028" w:rsidRDefault="00661028"/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63B5AFE4" w14:textId="77777777" w:rsidR="00661028" w:rsidRDefault="00661028"/>
        </w:tc>
        <w:tc>
          <w:tcPr>
            <w:tcW w:w="14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4C29B856" w14:textId="77777777" w:rsidR="00661028" w:rsidRDefault="00661028"/>
        </w:tc>
        <w:tc>
          <w:tcPr>
            <w:tcW w:w="16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77919467" w14:textId="77777777" w:rsidR="00661028" w:rsidRDefault="00661028"/>
        </w:tc>
        <w:tc>
          <w:tcPr>
            <w:tcW w:w="1544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26F73977" w14:textId="77777777" w:rsidR="00661028" w:rsidRDefault="00661028"/>
        </w:tc>
      </w:tr>
    </w:tbl>
    <w:p w14:paraId="27209B0F" w14:textId="77777777" w:rsidR="00661028" w:rsidRDefault="00661028">
      <w:pPr>
        <w:pStyle w:val="NoSpacing"/>
      </w:pPr>
    </w:p>
    <w:tbl>
      <w:tblPr>
        <w:tblStyle w:val="Highlights"/>
        <w:tblW w:w="5000" w:type="pct"/>
        <w:tblLayout w:type="fixed"/>
        <w:tblLook w:val="04A0" w:firstRow="1" w:lastRow="0" w:firstColumn="1" w:lastColumn="0" w:noHBand="0" w:noVBand="1"/>
        <w:tblCaption w:val="Layout table"/>
      </w:tblPr>
      <w:tblGrid>
        <w:gridCol w:w="1800"/>
        <w:gridCol w:w="1800"/>
        <w:gridCol w:w="1800"/>
        <w:gridCol w:w="1800"/>
        <w:gridCol w:w="1800"/>
        <w:gridCol w:w="1800"/>
      </w:tblGrid>
      <w:tr w:rsidR="00661028" w14:paraId="56E32457" w14:textId="77777777">
        <w:tc>
          <w:tcPr>
            <w:tcW w:w="1800" w:type="dxa"/>
          </w:tcPr>
          <w:p w14:paraId="28E94F6A" w14:textId="193C5D0D" w:rsidR="00661028" w:rsidRDefault="00887AFB">
            <w:pPr>
              <w:pStyle w:val="Events-Dark"/>
            </w:pPr>
            <w:r>
              <w:t>The brand new MissFit Studio is the official home of Kangoo Club Owen Sound!</w:t>
            </w:r>
          </w:p>
        </w:tc>
        <w:tc>
          <w:tcPr>
            <w:tcW w:w="1800" w:type="dxa"/>
          </w:tcPr>
          <w:p w14:paraId="1BE10F24" w14:textId="4FB3D409" w:rsidR="00661028" w:rsidRDefault="00887AFB">
            <w:pPr>
              <w:pStyle w:val="Events"/>
            </w:pPr>
            <w:r>
              <w:t>Drop-in</w:t>
            </w:r>
            <w:r w:rsidR="00DB5E94">
              <w:t xml:space="preserve"> Kangoo</w:t>
            </w:r>
            <w:r>
              <w:t xml:space="preserve"> classes are $15 (incl. boot rental)</w:t>
            </w:r>
          </w:p>
          <w:p w14:paraId="19985B7E" w14:textId="0E8582E2" w:rsidR="00887AFB" w:rsidRDefault="00887AFB">
            <w:pPr>
              <w:pStyle w:val="Events"/>
            </w:pPr>
            <w:r>
              <w:t>6 class passes for $90- your 7</w:t>
            </w:r>
            <w:r w:rsidRPr="00887AFB">
              <w:rPr>
                <w:vertAlign w:val="superscript"/>
              </w:rPr>
              <w:t>th</w:t>
            </w:r>
            <w:r>
              <w:t xml:space="preserve"> class is FREE!!</w:t>
            </w:r>
          </w:p>
        </w:tc>
        <w:tc>
          <w:tcPr>
            <w:tcW w:w="1800" w:type="dxa"/>
          </w:tcPr>
          <w:p w14:paraId="4C3C5B41" w14:textId="17DA289C" w:rsidR="00661028" w:rsidRDefault="00DB5E94">
            <w:pPr>
              <w:pStyle w:val="Events-Dark"/>
            </w:pPr>
            <w:r>
              <w:t>Dawn Smith offers a variety of yoga classes. For info/registration email</w:t>
            </w:r>
            <w:r w:rsidR="00995C9C">
              <w:t>:</w:t>
            </w:r>
          </w:p>
          <w:p w14:paraId="4C55EFB7" w14:textId="77777777" w:rsidR="00995C9C" w:rsidRDefault="00995C9C">
            <w:pPr>
              <w:pStyle w:val="Events-Dark"/>
            </w:pPr>
            <w:r>
              <w:t>tdawnsmith14@</w:t>
            </w:r>
          </w:p>
          <w:p w14:paraId="04FABD47" w14:textId="77D1F2A1" w:rsidR="00995C9C" w:rsidRDefault="00995C9C">
            <w:pPr>
              <w:pStyle w:val="Events-Dark"/>
            </w:pPr>
            <w:r>
              <w:t>gmail.com</w:t>
            </w:r>
          </w:p>
        </w:tc>
        <w:tc>
          <w:tcPr>
            <w:tcW w:w="1800" w:type="dxa"/>
          </w:tcPr>
          <w:p w14:paraId="72C719B5" w14:textId="77777777" w:rsidR="00661028" w:rsidRDefault="00887AFB">
            <w:pPr>
              <w:pStyle w:val="Events"/>
            </w:pPr>
            <w:r>
              <w:t>January Special:</w:t>
            </w:r>
          </w:p>
          <w:p w14:paraId="6912018B" w14:textId="2F9985A3" w:rsidR="00887AFB" w:rsidRDefault="00887AFB">
            <w:pPr>
              <w:pStyle w:val="Events"/>
            </w:pPr>
            <w:r>
              <w:t xml:space="preserve">UNLIMITED </w:t>
            </w:r>
            <w:r w:rsidR="00DB5E94">
              <w:t xml:space="preserve">KANGOO </w:t>
            </w:r>
            <w:r>
              <w:t>classes  for just $70 (incl. boot rental)</w:t>
            </w:r>
          </w:p>
          <w:p w14:paraId="223C11BB" w14:textId="7B2568A3" w:rsidR="00DB5E94" w:rsidRPr="00DB5E94" w:rsidRDefault="00DB5E94">
            <w:pPr>
              <w:pStyle w:val="Events"/>
              <w:rPr>
                <w:sz w:val="16"/>
              </w:rPr>
            </w:pPr>
          </w:p>
        </w:tc>
        <w:tc>
          <w:tcPr>
            <w:tcW w:w="1800" w:type="dxa"/>
          </w:tcPr>
          <w:p w14:paraId="1C2C4BFB" w14:textId="77777777" w:rsidR="00661028" w:rsidRDefault="00887AFB">
            <w:pPr>
              <w:pStyle w:val="Events-Dark"/>
            </w:pPr>
            <w:r>
              <w:t>Ask about MissFit Personal Training packages- offered by Miranda Smit</w:t>
            </w:r>
          </w:p>
          <w:p w14:paraId="7580EA9A" w14:textId="595008D1" w:rsidR="00887AFB" w:rsidRDefault="00887AFB">
            <w:pPr>
              <w:pStyle w:val="Events-Dark"/>
            </w:pPr>
            <w:r>
              <w:t>RMT, CPT</w:t>
            </w:r>
          </w:p>
        </w:tc>
        <w:tc>
          <w:tcPr>
            <w:tcW w:w="1800" w:type="dxa"/>
          </w:tcPr>
          <w:p w14:paraId="6DB51492" w14:textId="1AA1D0D8" w:rsidR="00661028" w:rsidRDefault="00887AFB">
            <w:pPr>
              <w:pStyle w:val="Events"/>
            </w:pPr>
            <w:r>
              <w:t>Kangoo Jumps exercise programs burn up to 30% more calories than any other activity!</w:t>
            </w:r>
          </w:p>
        </w:tc>
      </w:tr>
    </w:tbl>
    <w:p w14:paraId="62F60ED2" w14:textId="73F9173D" w:rsidR="00661028" w:rsidRDefault="00995C9C">
      <w:pPr>
        <w:pStyle w:val="NoSpacing"/>
      </w:pPr>
      <w:r>
        <w:t xml:space="preserve">Follow us on Facebook and Instagram! </w:t>
      </w:r>
      <w:r>
        <w:tab/>
      </w:r>
      <w:r>
        <w:tab/>
      </w:r>
      <w:r>
        <w:tab/>
      </w:r>
      <w:bookmarkStart w:id="0" w:name="_GoBack"/>
      <w:bookmarkEnd w:id="0"/>
      <w:r>
        <w:fldChar w:fldCharType="begin"/>
      </w:r>
      <w:r>
        <w:instrText xml:space="preserve"> HYPERLINK "mailto:</w:instrText>
      </w:r>
      <w:r w:rsidRPr="00995C9C">
        <w:instrText>missfitstudio@hotmail.com</w:instrText>
      </w:r>
      <w:r>
        <w:instrText xml:space="preserve">" </w:instrText>
      </w:r>
      <w:r>
        <w:fldChar w:fldCharType="separate"/>
      </w:r>
      <w:r w:rsidRPr="000E5433">
        <w:rPr>
          <w:rStyle w:val="Hyperlink"/>
        </w:rPr>
        <w:t>missfitstudio@hotmail.com</w:t>
      </w:r>
      <w:r>
        <w:fldChar w:fldCharType="end"/>
      </w:r>
      <w:r>
        <w:t xml:space="preserve">   </w:t>
      </w:r>
      <w:r>
        <w:tab/>
      </w:r>
      <w:r>
        <w:tab/>
      </w:r>
      <w:r>
        <w:tab/>
        <w:t>519-379-4672</w:t>
      </w:r>
    </w:p>
    <w:sectPr w:rsidR="00661028">
      <w:pgSz w:w="12240" w:h="15840"/>
      <w:pgMar w:top="576" w:right="720" w:bottom="576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1DD44" w14:textId="77777777" w:rsidR="00846F6B" w:rsidRDefault="00846F6B">
      <w:pPr>
        <w:spacing w:before="0" w:after="0"/>
      </w:pPr>
      <w:r>
        <w:separator/>
      </w:r>
    </w:p>
  </w:endnote>
  <w:endnote w:type="continuationSeparator" w:id="0">
    <w:p w14:paraId="548E2A95" w14:textId="77777777" w:rsidR="00846F6B" w:rsidRDefault="00846F6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DC9A17" w14:textId="77777777" w:rsidR="00846F6B" w:rsidRDefault="00846F6B">
      <w:pPr>
        <w:spacing w:before="0" w:after="0"/>
      </w:pPr>
      <w:r>
        <w:separator/>
      </w:r>
    </w:p>
  </w:footnote>
  <w:footnote w:type="continuationSeparator" w:id="0">
    <w:p w14:paraId="541DEDA2" w14:textId="77777777" w:rsidR="00846F6B" w:rsidRDefault="00846F6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1/31/2019"/>
    <w:docVar w:name="MonthStart" w:val="1/1/2019"/>
    <w:docVar w:name="ShowDynamicGuides" w:val="1"/>
    <w:docVar w:name="ShowMarginGuides" w:val="0"/>
    <w:docVar w:name="ShowOutlines" w:val="0"/>
    <w:docVar w:name="ShowStaticGuides" w:val="0"/>
  </w:docVars>
  <w:rsids>
    <w:rsidRoot w:val="00B14E3E"/>
    <w:rsid w:val="00013CD4"/>
    <w:rsid w:val="001418B5"/>
    <w:rsid w:val="002A4FC2"/>
    <w:rsid w:val="002A6A3C"/>
    <w:rsid w:val="00334DB9"/>
    <w:rsid w:val="00344E5B"/>
    <w:rsid w:val="00361D31"/>
    <w:rsid w:val="004D10FE"/>
    <w:rsid w:val="004D2DF0"/>
    <w:rsid w:val="004E3DCA"/>
    <w:rsid w:val="005B6C3C"/>
    <w:rsid w:val="006474BC"/>
    <w:rsid w:val="00661028"/>
    <w:rsid w:val="00683AD2"/>
    <w:rsid w:val="008111A1"/>
    <w:rsid w:val="0081589D"/>
    <w:rsid w:val="00846F6B"/>
    <w:rsid w:val="00887AFB"/>
    <w:rsid w:val="008C666A"/>
    <w:rsid w:val="00933909"/>
    <w:rsid w:val="00995C9C"/>
    <w:rsid w:val="009E581A"/>
    <w:rsid w:val="00A9066E"/>
    <w:rsid w:val="00B14E3E"/>
    <w:rsid w:val="00B25F2B"/>
    <w:rsid w:val="00B4398C"/>
    <w:rsid w:val="00BA7574"/>
    <w:rsid w:val="00C131D9"/>
    <w:rsid w:val="00CA1B39"/>
    <w:rsid w:val="00D400E3"/>
    <w:rsid w:val="00D4237E"/>
    <w:rsid w:val="00DB5E94"/>
    <w:rsid w:val="00E35B1E"/>
    <w:rsid w:val="00E64549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E6467C"/>
  <w15:docId w15:val="{300F4971-6185-4CCC-BFB8-9651A0EF6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Year">
    <w:name w:val="Year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ys">
    <w:name w:val="Day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Highlights">
    <w:name w:val="Highlights"/>
    <w:basedOn w:val="TableNormal"/>
    <w:tblPr/>
    <w:tcPr>
      <w:shd w:val="clear" w:color="auto" w:fill="592057" w:themeFill="accent1"/>
    </w:tcPr>
  </w:style>
  <w:style w:type="paragraph" w:customStyle="1" w:styleId="Events">
    <w:name w:val="Event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BalloonText">
    <w:name w:val="Balloon Text"/>
    <w:basedOn w:val="Normal"/>
    <w:link w:val="BalloonTextCh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1"/>
    <w:semiHidden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phy">
    <w:name w:val="Bibliography"/>
    <w:basedOn w:val="Normal"/>
    <w:next w:val="Normal"/>
    <w:uiPriority w:val="11"/>
    <w:semiHidden/>
    <w:unhideWhenUsed/>
  </w:style>
  <w:style w:type="paragraph" w:styleId="BlockText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BodyText">
    <w:name w:val="Body Text"/>
    <w:basedOn w:val="Normal"/>
    <w:link w:val="BodyTextChar"/>
    <w:uiPriority w:val="11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1"/>
    <w:semiHidden/>
    <w:rPr>
      <w:sz w:val="20"/>
    </w:rPr>
  </w:style>
  <w:style w:type="paragraph" w:styleId="BodyText2">
    <w:name w:val="Body Text 2"/>
    <w:basedOn w:val="Normal"/>
    <w:link w:val="BodyText2Char"/>
    <w:uiPriority w:val="11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1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1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1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1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1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1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1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1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1"/>
    <w:semiHidden/>
    <w:rPr>
      <w:sz w:val="16"/>
      <w:szCs w:val="16"/>
    </w:rPr>
  </w:style>
  <w:style w:type="paragraph" w:styleId="Captio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losing">
    <w:name w:val="Closing"/>
    <w:basedOn w:val="Normal"/>
    <w:link w:val="ClosingChar"/>
    <w:uiPriority w:val="11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1"/>
    <w:semiHidden/>
    <w:rPr>
      <w:sz w:val="20"/>
    </w:rPr>
  </w:style>
  <w:style w:type="paragraph" w:styleId="CommentText">
    <w:name w:val="annotation text"/>
    <w:basedOn w:val="Normal"/>
    <w:link w:val="CommentTextChar"/>
    <w:uiPriority w:val="11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1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1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1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1"/>
    <w:semiHidden/>
    <w:unhideWhenUsed/>
  </w:style>
  <w:style w:type="character" w:customStyle="1" w:styleId="DateChar">
    <w:name w:val="Date Char"/>
    <w:basedOn w:val="DefaultParagraphFont"/>
    <w:link w:val="Date"/>
    <w:uiPriority w:val="11"/>
    <w:semiHidden/>
    <w:rPr>
      <w:sz w:val="20"/>
    </w:rPr>
  </w:style>
  <w:style w:type="paragraph" w:styleId="DocumentMap">
    <w:name w:val="Document Map"/>
    <w:basedOn w:val="Normal"/>
    <w:link w:val="DocumentMapCh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1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1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1"/>
    <w:semiHidden/>
    <w:rPr>
      <w:sz w:val="20"/>
    </w:rPr>
  </w:style>
  <w:style w:type="paragraph" w:styleId="EndnoteText">
    <w:name w:val="endnote text"/>
    <w:basedOn w:val="Normal"/>
    <w:link w:val="EndnoteTextChar"/>
    <w:uiPriority w:val="11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1"/>
    <w:semiHidden/>
    <w:rPr>
      <w:sz w:val="20"/>
      <w:szCs w:val="20"/>
    </w:rPr>
  </w:style>
  <w:style w:type="paragraph" w:styleId="EnvelopeAddress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1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1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HTMLAddress">
    <w:name w:val="HTML Address"/>
    <w:basedOn w:val="Normal"/>
    <w:link w:val="HTMLAddressChar"/>
    <w:uiPriority w:val="11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1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1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1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1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1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1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1"/>
    <w:semiHidden/>
    <w:rPr>
      <w:sz w:val="20"/>
    </w:rPr>
  </w:style>
  <w:style w:type="paragraph" w:styleId="PlainText">
    <w:name w:val="Plain Text"/>
    <w:basedOn w:val="Normal"/>
    <w:link w:val="PlainTextCh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1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11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1"/>
    <w:semiHidden/>
    <w:rPr>
      <w:sz w:val="20"/>
    </w:rPr>
  </w:style>
  <w:style w:type="paragraph" w:styleId="Signature">
    <w:name w:val="Signature"/>
    <w:basedOn w:val="Normal"/>
    <w:link w:val="SignatureChar"/>
    <w:uiPriority w:val="11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1"/>
    <w:semiHidden/>
    <w:rPr>
      <w:sz w:val="20"/>
    </w:rPr>
  </w:style>
  <w:style w:type="paragraph" w:styleId="TableofAuthorities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1"/>
    <w:semiHidden/>
    <w:unhideWhenUsed/>
  </w:style>
  <w:style w:type="paragraph" w:styleId="TOAHeading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1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vents-Dark">
    <w:name w:val="Events - Dark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NoSpacing">
    <w:name w:val="No Spacing"/>
    <w:uiPriority w:val="98"/>
    <w:qFormat/>
    <w:pPr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sid w:val="00995C9C"/>
    <w:rPr>
      <w:color w:val="00335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5C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Event%20calendar.dotm" TargetMode="External"/></Relationship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Event calendar</Template>
  <TotalTime>13086</TotalTime>
  <Pages>1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Miranda Smit</cp:lastModifiedBy>
  <cp:revision>6</cp:revision>
  <cp:lastPrinted>2018-12-22T18:39:00Z</cp:lastPrinted>
  <dcterms:created xsi:type="dcterms:W3CDTF">2018-12-14T14:06:00Z</dcterms:created>
  <dcterms:modified xsi:type="dcterms:W3CDTF">2018-12-23T16:27:00Z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v-shbahu@microsoft.com</vt:lpwstr>
  </property>
  <property fmtid="{D5CDD505-2E9C-101B-9397-08002B2CF9AE}" pid="5" name="MSIP_Label_f42aa342-8706-4288-bd11-ebb85995028c_SetDate">
    <vt:lpwstr>2018-05-07T08:54:41.9881353Z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