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61" w:type="pct"/>
        <w:tblLook w:val="04A0" w:firstRow="1" w:lastRow="0" w:firstColumn="1" w:lastColumn="0" w:noHBand="0" w:noVBand="1"/>
        <w:tblCaption w:val="Layout table"/>
      </w:tblPr>
      <w:tblGrid>
        <w:gridCol w:w="10932"/>
      </w:tblGrid>
      <w:tr w:rsidR="00EA415B" w14:paraId="6EB68189" w14:textId="77777777" w:rsidTr="00044060">
        <w:trPr>
          <w:trHeight w:val="1115"/>
        </w:trPr>
        <w:tc>
          <w:tcPr>
            <w:tcW w:w="10932" w:type="dxa"/>
            <w:shd w:val="clear" w:color="auto" w:fill="593470" w:themeFill="accent1" w:themeFillShade="80"/>
          </w:tcPr>
          <w:p w14:paraId="11EDE6A8" w14:textId="7FFC1B63" w:rsidR="00EA415B" w:rsidRPr="00044060" w:rsidRDefault="00375B27">
            <w:pPr>
              <w:pStyle w:val="Month"/>
              <w:rPr>
                <w:rFonts w:ascii="MV Boli" w:hAnsi="MV Boli" w:cs="MV Boli"/>
              </w:rPr>
            </w:pPr>
            <w:r w:rsidRPr="00044060">
              <w:rPr>
                <w:rFonts w:ascii="MV Boli" w:hAnsi="MV Boli" w:cs="MV Boli"/>
              </w:rPr>
              <w:fldChar w:fldCharType="begin"/>
            </w:r>
            <w:r w:rsidRPr="00044060">
              <w:rPr>
                <w:rFonts w:ascii="MV Boli" w:hAnsi="MV Boli" w:cs="MV Boli"/>
              </w:rPr>
              <w:instrText xml:space="preserve"> DOCVARIABLE  MonthStart \@ MMMM \* MERGEFORMAT </w:instrText>
            </w:r>
            <w:r w:rsidRPr="00044060">
              <w:rPr>
                <w:rFonts w:ascii="MV Boli" w:hAnsi="MV Boli" w:cs="MV Boli"/>
              </w:rPr>
              <w:fldChar w:fldCharType="separate"/>
            </w:r>
            <w:r w:rsidR="00044060" w:rsidRPr="00044060">
              <w:rPr>
                <w:rFonts w:ascii="MV Boli" w:hAnsi="MV Boli" w:cs="MV Boli"/>
              </w:rPr>
              <w:t>April</w:t>
            </w:r>
            <w:r w:rsidRPr="00044060">
              <w:rPr>
                <w:rFonts w:ascii="MV Boli" w:hAnsi="MV Boli" w:cs="MV Boli"/>
              </w:rPr>
              <w:fldChar w:fldCharType="end"/>
            </w:r>
            <w:r w:rsidR="00471812">
              <w:rPr>
                <w:rFonts w:ascii="MV Boli" w:hAnsi="MV Boli" w:cs="MV Boli"/>
              </w:rPr>
              <w:t xml:space="preserve"> 2019</w:t>
            </w:r>
          </w:p>
        </w:tc>
      </w:tr>
      <w:tr w:rsidR="00EA415B" w14:paraId="59825B2C" w14:textId="77777777" w:rsidTr="00044060">
        <w:trPr>
          <w:trHeight w:val="688"/>
        </w:trPr>
        <w:tc>
          <w:tcPr>
            <w:tcW w:w="10932" w:type="dxa"/>
            <w:tcBorders>
              <w:bottom w:val="single" w:sz="12" w:space="0" w:color="FFFFFF" w:themeColor="background1"/>
            </w:tcBorders>
            <w:shd w:val="clear" w:color="auto" w:fill="593470" w:themeFill="accent1" w:themeFillShade="80"/>
          </w:tcPr>
          <w:p w14:paraId="6A94620C" w14:textId="35524DE9" w:rsidR="00EA415B" w:rsidRPr="00044060" w:rsidRDefault="00EA415B" w:rsidP="00044060">
            <w:pPr>
              <w:pStyle w:val="Year"/>
              <w:jc w:val="left"/>
              <w:rPr>
                <w:rFonts w:ascii="MV Boli" w:hAnsi="MV Boli" w:cs="MV Boli"/>
              </w:rPr>
            </w:pPr>
          </w:p>
        </w:tc>
      </w:tr>
      <w:tr w:rsidR="00EA415B" w14:paraId="3E90848E" w14:textId="77777777" w:rsidTr="00044060">
        <w:trPr>
          <w:trHeight w:val="184"/>
        </w:trPr>
        <w:tc>
          <w:tcPr>
            <w:tcW w:w="10932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78F087A4" w14:textId="3E38C0C8" w:rsidR="00EA415B" w:rsidRDefault="00044060">
            <w:pPr>
              <w:pStyle w:val="Subtitle"/>
            </w:pPr>
            <w:r>
              <w:t>640 10</w:t>
            </w:r>
            <w:r w:rsidRPr="00044060">
              <w:rPr>
                <w:vertAlign w:val="superscript"/>
              </w:rPr>
              <w:t>th</w:t>
            </w:r>
            <w:r>
              <w:t xml:space="preserve"> St. West Owen Sound                          </w:t>
            </w:r>
            <w:hyperlink r:id="rId7" w:history="1">
              <w:r w:rsidRPr="003737A6">
                <w:rPr>
                  <w:rStyle w:val="Hyperlink"/>
                </w:rPr>
                <w:t>missfitstudio@hotmail.com</w:t>
              </w:r>
            </w:hyperlink>
            <w:r>
              <w:t xml:space="preserve">                                 519-379-4672 </w:t>
            </w:r>
          </w:p>
        </w:tc>
      </w:tr>
    </w:tbl>
    <w:tbl>
      <w:tblPr>
        <w:tblStyle w:val="PlainTable4"/>
        <w:tblW w:w="5000" w:type="pct"/>
        <w:tblLayout w:type="fixed"/>
        <w:tblCellMar>
          <w:top w:w="288" w:type="dxa"/>
          <w:left w:w="115" w:type="dxa"/>
          <w:bottom w:w="288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6614"/>
        <w:gridCol w:w="4186"/>
      </w:tblGrid>
      <w:tr w:rsidR="00EA415B" w14:paraId="54AE4508" w14:textId="77777777" w:rsidTr="00EA415B">
        <w:trPr>
          <w:trHeight w:hRule="exact" w:val="3312"/>
        </w:trPr>
        <w:tc>
          <w:tcPr>
            <w:tcW w:w="6614" w:type="dxa"/>
            <w:tcMar>
              <w:left w:w="403" w:type="dxa"/>
            </w:tcMar>
          </w:tcPr>
          <w:p w14:paraId="493A1DAB" w14:textId="161562D2" w:rsidR="00EA415B" w:rsidRDefault="00F71DCC" w:rsidP="00343F5A">
            <w:pPr>
              <w:pStyle w:val="Title"/>
              <w:jc w:val="center"/>
            </w:pPr>
            <w:r>
              <w:t>April Deals</w:t>
            </w:r>
            <w:r w:rsidR="00343F5A">
              <w:t>:</w:t>
            </w:r>
          </w:p>
          <w:p w14:paraId="7F7F5DDE" w14:textId="28782028" w:rsidR="00EA415B" w:rsidRPr="00343F5A" w:rsidRDefault="00343F5A" w:rsidP="00343F5A">
            <w:pPr>
              <w:pStyle w:val="BodyText"/>
              <w:spacing w:before="0" w:after="0"/>
              <w:jc w:val="center"/>
              <w:rPr>
                <w:rFonts w:cs="Leelawadee"/>
                <w:b/>
                <w:sz w:val="20"/>
                <w:szCs w:val="20"/>
              </w:rPr>
            </w:pPr>
            <w:r w:rsidRPr="00343F5A">
              <w:rPr>
                <w:rFonts w:cs="Leelawadee"/>
                <w:b/>
                <w:noProof/>
                <w:sz w:val="20"/>
                <w:szCs w:val="20"/>
              </w:rPr>
              <w:drawing>
                <wp:inline distT="0" distB="0" distL="0" distR="0" wp14:anchorId="237670CE" wp14:editId="5A933466">
                  <wp:extent cx="236220" cy="236220"/>
                  <wp:effectExtent l="0" t="0" r="0" b="0"/>
                  <wp:docPr id="4" name="Graphic 4" descr="Arrow: Slight cur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lightCurve.svg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" cy="236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71DCC" w:rsidRPr="00343F5A">
              <w:rPr>
                <w:rFonts w:cs="Leelawadee"/>
                <w:b/>
                <w:sz w:val="20"/>
                <w:szCs w:val="20"/>
              </w:rPr>
              <w:t>Extended for one more month: Get unlimited classes (excluding yoga) for just $80!!</w:t>
            </w:r>
          </w:p>
          <w:p w14:paraId="5D19235D" w14:textId="02894EC3" w:rsidR="00F71DCC" w:rsidRDefault="00343F5A" w:rsidP="00343F5A">
            <w:pPr>
              <w:pStyle w:val="BodyText"/>
              <w:spacing w:before="0" w:after="0"/>
              <w:jc w:val="center"/>
              <w:rPr>
                <w:rFonts w:cs="Leelawadee"/>
                <w:b/>
                <w:sz w:val="20"/>
                <w:szCs w:val="20"/>
                <w:lang w:val="fr-FR"/>
              </w:rPr>
            </w:pPr>
            <w:r w:rsidRPr="00343F5A">
              <w:rPr>
                <w:rFonts w:cs="Leelawadee"/>
                <w:b/>
                <w:noProof/>
                <w:sz w:val="20"/>
                <w:szCs w:val="20"/>
                <w:lang w:val="fr-FR"/>
              </w:rPr>
              <w:drawing>
                <wp:inline distT="0" distB="0" distL="0" distR="0" wp14:anchorId="635FB681" wp14:editId="18F0EAA7">
                  <wp:extent cx="266700" cy="266700"/>
                  <wp:effectExtent l="0" t="0" r="0" b="0"/>
                  <wp:docPr id="3" name="Graphic 3" descr="Arrow: Slight cur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lightCurve.svg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71DC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Try </w:t>
            </w:r>
            <w:proofErr w:type="spellStart"/>
            <w:r w:rsidR="00F71DCC" w:rsidRPr="00343F5A">
              <w:rPr>
                <w:rFonts w:cs="Leelawadee"/>
                <w:b/>
                <w:sz w:val="20"/>
                <w:szCs w:val="20"/>
                <w:lang w:val="fr-FR"/>
              </w:rPr>
              <w:t>your</w:t>
            </w:r>
            <w:proofErr w:type="spellEnd"/>
            <w:r w:rsidR="00F71DC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first Kangoo Class for </w:t>
            </w:r>
            <w:proofErr w:type="spellStart"/>
            <w:r w:rsidR="00F71DCC" w:rsidRPr="00343F5A">
              <w:rPr>
                <w:rFonts w:cs="Leelawadee"/>
                <w:b/>
                <w:sz w:val="20"/>
                <w:szCs w:val="20"/>
                <w:lang w:val="fr-FR"/>
              </w:rPr>
              <w:t>only</w:t>
            </w:r>
            <w:proofErr w:type="spellEnd"/>
            <w:r w:rsidR="00F71DCC" w:rsidRPr="00343F5A">
              <w:rPr>
                <w:rFonts w:cs="Leelawadee"/>
                <w:b/>
                <w:sz w:val="20"/>
                <w:szCs w:val="20"/>
                <w:lang w:val="fr-FR"/>
              </w:rPr>
              <w:t> $8 !!</w:t>
            </w:r>
          </w:p>
          <w:p w14:paraId="689F4204" w14:textId="77777777" w:rsidR="00343F5A" w:rsidRPr="00343F5A" w:rsidRDefault="00343F5A" w:rsidP="00343F5A">
            <w:pPr>
              <w:pStyle w:val="BodyText"/>
              <w:spacing w:before="0" w:after="0"/>
              <w:jc w:val="center"/>
              <w:rPr>
                <w:rFonts w:cs="Leelawadee"/>
                <w:b/>
                <w:sz w:val="20"/>
                <w:szCs w:val="20"/>
                <w:lang w:val="fr-FR"/>
              </w:rPr>
            </w:pPr>
          </w:p>
          <w:p w14:paraId="5590FA0B" w14:textId="65560009" w:rsidR="006170BC" w:rsidRPr="00343F5A" w:rsidRDefault="00343F5A" w:rsidP="00343F5A">
            <w:pPr>
              <w:pStyle w:val="BodyText"/>
              <w:spacing w:before="0" w:after="0"/>
              <w:jc w:val="center"/>
              <w:rPr>
                <w:b/>
                <w:lang w:val="fr-FR"/>
              </w:rPr>
            </w:pPr>
            <w:r>
              <w:rPr>
                <w:rFonts w:cs="Leelawadee"/>
                <w:b/>
                <w:noProof/>
                <w:sz w:val="20"/>
                <w:szCs w:val="20"/>
                <w:lang w:val="fr-FR"/>
              </w:rPr>
              <w:drawing>
                <wp:inline distT="0" distB="0" distL="0" distR="0" wp14:anchorId="2F4C5607" wp14:editId="7711A5CD">
                  <wp:extent cx="205740" cy="205740"/>
                  <wp:effectExtent l="0" t="0" r="3810" b="0"/>
                  <wp:docPr id="6" name="Graphic 6" descr="Arrow: Slight curv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lightCurve.svg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" cy="205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For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every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class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you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attend in April,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your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name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is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entered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into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a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draw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to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win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a free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Reflexology</w:t>
            </w:r>
            <w:proofErr w:type="spellEnd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 xml:space="preserve"> </w:t>
            </w:r>
            <w:proofErr w:type="spellStart"/>
            <w:r w:rsidR="006170BC" w:rsidRPr="00343F5A">
              <w:rPr>
                <w:rFonts w:cs="Leelawadee"/>
                <w:b/>
                <w:sz w:val="20"/>
                <w:szCs w:val="20"/>
                <w:lang w:val="fr-FR"/>
              </w:rPr>
              <w:t>treatment</w:t>
            </w:r>
            <w:proofErr w:type="spellEnd"/>
            <w:r>
              <w:rPr>
                <w:rFonts w:cs="Leelawadee"/>
                <w:b/>
                <w:sz w:val="20"/>
                <w:szCs w:val="20"/>
                <w:lang w:val="fr-FR"/>
              </w:rPr>
              <w:t> !!</w:t>
            </w:r>
          </w:p>
        </w:tc>
        <w:tc>
          <w:tcPr>
            <w:tcW w:w="4186" w:type="dxa"/>
          </w:tcPr>
          <w:p w14:paraId="35D5586E" w14:textId="77777777" w:rsidR="00EA415B" w:rsidRDefault="00375B2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347134D" wp14:editId="60207075">
                  <wp:extent cx="1715559" cy="1674217"/>
                  <wp:effectExtent l="171450" t="171450" r="247015" b="250190"/>
                  <wp:docPr id="1" name="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rest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242734">
                            <a:off x="0" y="0"/>
                            <a:ext cx="1720265" cy="167881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25400" dir="2400000" sx="101000" sy="101000" algn="tl" rotWithShape="0">
                              <a:srgbClr val="000000">
                                <a:alpha val="3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Calendar"/>
        <w:tblW w:w="4957" w:type="pct"/>
        <w:tblLook w:val="0420" w:firstRow="1" w:lastRow="0" w:firstColumn="0" w:lastColumn="0" w:noHBand="0" w:noVBand="1"/>
        <w:tblCaption w:val="Layout table"/>
      </w:tblPr>
      <w:tblGrid>
        <w:gridCol w:w="1434"/>
        <w:gridCol w:w="1459"/>
        <w:gridCol w:w="1443"/>
        <w:gridCol w:w="1484"/>
        <w:gridCol w:w="1456"/>
        <w:gridCol w:w="1964"/>
        <w:gridCol w:w="1451"/>
      </w:tblGrid>
      <w:tr w:rsidR="00EA415B" w14:paraId="7E1EA400" w14:textId="77777777" w:rsidTr="006170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2"/>
        </w:trPr>
        <w:sdt>
          <w:sdtPr>
            <w:id w:val="2085032416"/>
            <w:placeholder>
              <w:docPart w:val="3D323661E6124A13BE386F3DF245BDAC"/>
            </w:placeholder>
            <w:temporary/>
            <w:showingPlcHdr/>
            <w15:appearance w15:val="hidden"/>
          </w:sdtPr>
          <w:sdtContent>
            <w:tc>
              <w:tcPr>
                <w:tcW w:w="1522" w:type="dxa"/>
              </w:tcPr>
              <w:p w14:paraId="3C9B3247" w14:textId="77777777" w:rsidR="00EA415B" w:rsidRDefault="00375B27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1525" w:type="dxa"/>
          </w:tcPr>
          <w:p w14:paraId="28E496A0" w14:textId="77777777" w:rsidR="00EA415B" w:rsidRDefault="00471812">
            <w:pPr>
              <w:pStyle w:val="Days"/>
            </w:pPr>
            <w:sdt>
              <w:sdtPr>
                <w:id w:val="2141225648"/>
                <w:placeholder>
                  <w:docPart w:val="16BB7698B5354F6CB9032E13FE62B7D6"/>
                </w:placeholder>
                <w:temporary/>
                <w:showingPlcHdr/>
                <w15:appearance w15:val="hidden"/>
              </w:sdtPr>
              <w:sdtContent>
                <w:r w:rsidR="00375B27">
                  <w:t>Monday</w:t>
                </w:r>
              </w:sdtContent>
            </w:sdt>
          </w:p>
        </w:tc>
        <w:tc>
          <w:tcPr>
            <w:tcW w:w="1527" w:type="dxa"/>
          </w:tcPr>
          <w:p w14:paraId="647340E1" w14:textId="77777777" w:rsidR="00EA415B" w:rsidRDefault="00471812">
            <w:pPr>
              <w:pStyle w:val="Days"/>
            </w:pPr>
            <w:sdt>
              <w:sdtPr>
                <w:id w:val="-225834277"/>
                <w:placeholder>
                  <w:docPart w:val="1306AE03BF574FA2952EF2B99B8E3E0C"/>
                </w:placeholder>
                <w:temporary/>
                <w:showingPlcHdr/>
                <w15:appearance w15:val="hidden"/>
              </w:sdtPr>
              <w:sdtContent>
                <w:r w:rsidR="00375B27">
                  <w:t>Tuesday</w:t>
                </w:r>
              </w:sdtContent>
            </w:sdt>
          </w:p>
        </w:tc>
        <w:tc>
          <w:tcPr>
            <w:tcW w:w="1539" w:type="dxa"/>
          </w:tcPr>
          <w:p w14:paraId="348CDFE4" w14:textId="77777777" w:rsidR="00EA415B" w:rsidRDefault="00471812">
            <w:pPr>
              <w:pStyle w:val="Days"/>
            </w:pPr>
            <w:sdt>
              <w:sdtPr>
                <w:id w:val="-1121838800"/>
                <w:placeholder>
                  <w:docPart w:val="EDE3E9352B744B5F94B22290BE968CBE"/>
                </w:placeholder>
                <w:temporary/>
                <w:showingPlcHdr/>
                <w15:appearance w15:val="hidden"/>
              </w:sdtPr>
              <w:sdtContent>
                <w:r w:rsidR="00375B27">
                  <w:t>Wednesday</w:t>
                </w:r>
              </w:sdtContent>
            </w:sdt>
          </w:p>
        </w:tc>
        <w:tc>
          <w:tcPr>
            <w:tcW w:w="1530" w:type="dxa"/>
          </w:tcPr>
          <w:p w14:paraId="1B75F3BD" w14:textId="77777777" w:rsidR="00EA415B" w:rsidRDefault="00471812">
            <w:pPr>
              <w:pStyle w:val="Days"/>
            </w:pPr>
            <w:sdt>
              <w:sdtPr>
                <w:id w:val="-1805692476"/>
                <w:placeholder>
                  <w:docPart w:val="681B66EFA30445ADB951A4398DC5F3E4"/>
                </w:placeholder>
                <w:temporary/>
                <w:showingPlcHdr/>
                <w15:appearance w15:val="hidden"/>
              </w:sdtPr>
              <w:sdtContent>
                <w:r w:rsidR="00375B27">
                  <w:t>Thursday</w:t>
                </w:r>
              </w:sdtContent>
            </w:sdt>
          </w:p>
        </w:tc>
        <w:tc>
          <w:tcPr>
            <w:tcW w:w="1520" w:type="dxa"/>
          </w:tcPr>
          <w:p w14:paraId="17145F32" w14:textId="77777777" w:rsidR="00EA415B" w:rsidRDefault="00471812">
            <w:pPr>
              <w:pStyle w:val="Days"/>
            </w:pPr>
            <w:sdt>
              <w:sdtPr>
                <w:id w:val="815225377"/>
                <w:placeholder>
                  <w:docPart w:val="0D40A86313954297A8479DD8B4999D50"/>
                </w:placeholder>
                <w:temporary/>
                <w:showingPlcHdr/>
                <w15:appearance w15:val="hidden"/>
              </w:sdtPr>
              <w:sdtContent>
                <w:r w:rsidR="00375B27">
                  <w:t>Friday</w:t>
                </w:r>
              </w:sdtContent>
            </w:sdt>
          </w:p>
        </w:tc>
        <w:tc>
          <w:tcPr>
            <w:tcW w:w="1529" w:type="dxa"/>
          </w:tcPr>
          <w:p w14:paraId="0394CA39" w14:textId="77777777" w:rsidR="00EA415B" w:rsidRDefault="00471812">
            <w:pPr>
              <w:pStyle w:val="Days"/>
            </w:pPr>
            <w:sdt>
              <w:sdtPr>
                <w:id w:val="36251574"/>
                <w:placeholder>
                  <w:docPart w:val="C9462596FD0B418F9A09AFB224C75A17"/>
                </w:placeholder>
                <w:temporary/>
                <w:showingPlcHdr/>
                <w15:appearance w15:val="hidden"/>
              </w:sdtPr>
              <w:sdtContent>
                <w:r w:rsidR="00375B27">
                  <w:t>Saturday</w:t>
                </w:r>
              </w:sdtContent>
            </w:sdt>
          </w:p>
        </w:tc>
      </w:tr>
      <w:tr w:rsidR="00EA415B" w14:paraId="15C8F4BC" w14:textId="77777777" w:rsidTr="006170BC">
        <w:trPr>
          <w:trHeight w:val="266"/>
        </w:trPr>
        <w:tc>
          <w:tcPr>
            <w:tcW w:w="1522" w:type="dxa"/>
            <w:tcBorders>
              <w:bottom w:val="nil"/>
            </w:tcBorders>
          </w:tcPr>
          <w:p w14:paraId="7886962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44060">
              <w:instrText>Monday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1525" w:type="dxa"/>
            <w:tcBorders>
              <w:bottom w:val="nil"/>
            </w:tcBorders>
          </w:tcPr>
          <w:p w14:paraId="5E3B1D4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44060">
              <w:instrText>Monday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81356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 w:rsidR="00044060">
              <w:fldChar w:fldCharType="separate"/>
            </w:r>
            <w:r w:rsidR="00044060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527" w:type="dxa"/>
            <w:tcBorders>
              <w:bottom w:val="nil"/>
            </w:tcBorders>
          </w:tcPr>
          <w:p w14:paraId="1CDEEECF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44060">
              <w:instrText>Monday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044060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04406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539" w:type="dxa"/>
            <w:tcBorders>
              <w:bottom w:val="nil"/>
            </w:tcBorders>
          </w:tcPr>
          <w:p w14:paraId="2F7C2FA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44060">
              <w:instrText>Monday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04406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04406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530" w:type="dxa"/>
            <w:tcBorders>
              <w:bottom w:val="nil"/>
            </w:tcBorders>
          </w:tcPr>
          <w:p w14:paraId="4A3CD2D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44060">
              <w:instrText>Monday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04406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044060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520" w:type="dxa"/>
            <w:tcBorders>
              <w:bottom w:val="nil"/>
            </w:tcBorders>
          </w:tcPr>
          <w:p w14:paraId="1A714C4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44060">
              <w:instrText>Monday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044060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044060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529" w:type="dxa"/>
            <w:tcBorders>
              <w:bottom w:val="nil"/>
            </w:tcBorders>
          </w:tcPr>
          <w:p w14:paraId="07885F9E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044060">
              <w:instrText>Monday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044060"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044060"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6</w:t>
            </w:r>
            <w:r>
              <w:fldChar w:fldCharType="end"/>
            </w:r>
          </w:p>
        </w:tc>
      </w:tr>
      <w:tr w:rsidR="00EA415B" w14:paraId="52765692" w14:textId="77777777" w:rsidTr="006170BC">
        <w:trPr>
          <w:trHeight w:hRule="exact" w:val="1019"/>
        </w:trPr>
        <w:tc>
          <w:tcPr>
            <w:tcW w:w="1522" w:type="dxa"/>
            <w:tcBorders>
              <w:top w:val="nil"/>
              <w:bottom w:val="single" w:sz="6" w:space="0" w:color="BFBFBF" w:themeColor="background1" w:themeShade="BF"/>
            </w:tcBorders>
          </w:tcPr>
          <w:p w14:paraId="59619CF3" w14:textId="77777777" w:rsidR="00EA415B" w:rsidRDefault="00EA415B"/>
        </w:tc>
        <w:tc>
          <w:tcPr>
            <w:tcW w:w="1525" w:type="dxa"/>
            <w:tcBorders>
              <w:top w:val="nil"/>
              <w:bottom w:val="single" w:sz="6" w:space="0" w:color="BFBFBF" w:themeColor="background1" w:themeShade="BF"/>
            </w:tcBorders>
          </w:tcPr>
          <w:p w14:paraId="5DCC3003" w14:textId="2EA1697F" w:rsidR="00EA415B" w:rsidRDefault="00471812">
            <w:r>
              <w:t xml:space="preserve">Beginner </w:t>
            </w:r>
            <w:proofErr w:type="spellStart"/>
            <w:r>
              <w:t>Kangoo</w:t>
            </w:r>
            <w:proofErr w:type="spellEnd"/>
          </w:p>
          <w:p w14:paraId="10CEE927" w14:textId="1FA399D7" w:rsidR="00471812" w:rsidRDefault="00471812">
            <w:r>
              <w:t>6pm</w:t>
            </w:r>
          </w:p>
        </w:tc>
        <w:tc>
          <w:tcPr>
            <w:tcW w:w="1527" w:type="dxa"/>
            <w:tcBorders>
              <w:top w:val="nil"/>
              <w:bottom w:val="single" w:sz="6" w:space="0" w:color="BFBFBF" w:themeColor="background1" w:themeShade="BF"/>
            </w:tcBorders>
          </w:tcPr>
          <w:p w14:paraId="68D4168D" w14:textId="77777777" w:rsidR="00EA415B" w:rsidRDefault="00471812">
            <w:proofErr w:type="spellStart"/>
            <w:r>
              <w:t>Kangoo</w:t>
            </w:r>
            <w:proofErr w:type="spellEnd"/>
            <w:r>
              <w:t xml:space="preserve"> POWER 6pm</w:t>
            </w:r>
          </w:p>
          <w:p w14:paraId="6CD32C98" w14:textId="212516F7" w:rsidR="00471812" w:rsidRDefault="00471812">
            <w:r>
              <w:t>Gentle Flow Yoga 7pm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7C62C298" w14:textId="77777777" w:rsidR="00EA415B" w:rsidRDefault="00EA415B"/>
        </w:tc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14:paraId="73D03953" w14:textId="48DE121E" w:rsidR="00EA415B" w:rsidRDefault="006776C6">
            <w:proofErr w:type="spellStart"/>
            <w:r>
              <w:t>Kangoo</w:t>
            </w:r>
            <w:proofErr w:type="spellEnd"/>
            <w:r>
              <w:t xml:space="preserve"> 6pm</w:t>
            </w:r>
          </w:p>
        </w:tc>
        <w:tc>
          <w:tcPr>
            <w:tcW w:w="1520" w:type="dxa"/>
            <w:tcBorders>
              <w:top w:val="nil"/>
              <w:bottom w:val="single" w:sz="6" w:space="0" w:color="BFBFBF" w:themeColor="background1" w:themeShade="BF"/>
            </w:tcBorders>
          </w:tcPr>
          <w:p w14:paraId="16342BF4" w14:textId="5E230F7B" w:rsidR="00EA415B" w:rsidRDefault="006776C6">
            <w:r>
              <w:t xml:space="preserve">First Friday Fun Flow Yoga </w:t>
            </w:r>
            <w:r w:rsidR="00946022">
              <w:t>7</w:t>
            </w:r>
            <w:r>
              <w:t>pm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6A86DA6C" w14:textId="77777777" w:rsidR="00EA415B" w:rsidRDefault="00EA415B"/>
        </w:tc>
      </w:tr>
      <w:tr w:rsidR="00EA415B" w14:paraId="5006632D" w14:textId="77777777" w:rsidTr="006170BC">
        <w:trPr>
          <w:trHeight w:val="253"/>
        </w:trPr>
        <w:tc>
          <w:tcPr>
            <w:tcW w:w="1522" w:type="dxa"/>
            <w:tcBorders>
              <w:top w:val="single" w:sz="6" w:space="0" w:color="BFBFBF" w:themeColor="background1" w:themeShade="BF"/>
              <w:bottom w:val="nil"/>
            </w:tcBorders>
          </w:tcPr>
          <w:p w14:paraId="20E40A1D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044060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5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64C3A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044060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527" w:type="dxa"/>
            <w:tcBorders>
              <w:top w:val="single" w:sz="6" w:space="0" w:color="BFBFBF" w:themeColor="background1" w:themeShade="BF"/>
              <w:bottom w:val="nil"/>
            </w:tcBorders>
          </w:tcPr>
          <w:p w14:paraId="1FB3356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044060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3913EEA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044060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14:paraId="4CB6844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044060"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520" w:type="dxa"/>
            <w:tcBorders>
              <w:top w:val="single" w:sz="6" w:space="0" w:color="BFBFBF" w:themeColor="background1" w:themeShade="BF"/>
              <w:bottom w:val="nil"/>
            </w:tcBorders>
          </w:tcPr>
          <w:p w14:paraId="10FCB5C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044060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49D6C9BE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044060">
              <w:rPr>
                <w:noProof/>
              </w:rPr>
              <w:t>13</w:t>
            </w:r>
            <w:r>
              <w:fldChar w:fldCharType="end"/>
            </w:r>
          </w:p>
        </w:tc>
      </w:tr>
      <w:tr w:rsidR="00EA415B" w14:paraId="49CB09F6" w14:textId="77777777" w:rsidTr="006170BC">
        <w:trPr>
          <w:trHeight w:hRule="exact" w:val="1019"/>
        </w:trPr>
        <w:tc>
          <w:tcPr>
            <w:tcW w:w="1522" w:type="dxa"/>
            <w:tcBorders>
              <w:top w:val="nil"/>
              <w:bottom w:val="single" w:sz="6" w:space="0" w:color="BFBFBF" w:themeColor="background1" w:themeShade="BF"/>
            </w:tcBorders>
          </w:tcPr>
          <w:p w14:paraId="2017976E" w14:textId="6392911D" w:rsidR="00EA415B" w:rsidRDefault="00946022">
            <w:proofErr w:type="spellStart"/>
            <w:r>
              <w:t>Kangoo</w:t>
            </w:r>
            <w:proofErr w:type="spellEnd"/>
            <w:r>
              <w:t xml:space="preserve"> 10am</w:t>
            </w:r>
          </w:p>
        </w:tc>
        <w:tc>
          <w:tcPr>
            <w:tcW w:w="1525" w:type="dxa"/>
            <w:tcBorders>
              <w:top w:val="nil"/>
              <w:bottom w:val="single" w:sz="6" w:space="0" w:color="BFBFBF" w:themeColor="background1" w:themeShade="BF"/>
            </w:tcBorders>
          </w:tcPr>
          <w:p w14:paraId="120A6CD2" w14:textId="77777777" w:rsidR="00EA415B" w:rsidRDefault="00B309F8">
            <w:r>
              <w:t>Drop-In Bootcamp</w:t>
            </w:r>
          </w:p>
          <w:p w14:paraId="441927E2" w14:textId="0E1B0C6B" w:rsidR="00B309F8" w:rsidRDefault="00B309F8">
            <w:r>
              <w:t>12:10-12:50</w:t>
            </w:r>
          </w:p>
        </w:tc>
        <w:tc>
          <w:tcPr>
            <w:tcW w:w="1527" w:type="dxa"/>
            <w:tcBorders>
              <w:top w:val="nil"/>
              <w:bottom w:val="single" w:sz="6" w:space="0" w:color="BFBFBF" w:themeColor="background1" w:themeShade="BF"/>
            </w:tcBorders>
          </w:tcPr>
          <w:p w14:paraId="141BE98A" w14:textId="706AADBB" w:rsidR="00EA415B" w:rsidRDefault="00946022">
            <w:r>
              <w:t>Gentle Flow Yoga 7pm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385C2101" w14:textId="77777777" w:rsidR="00EA415B" w:rsidRDefault="00946022">
            <w:r>
              <w:t xml:space="preserve">Beginner </w:t>
            </w:r>
            <w:proofErr w:type="spellStart"/>
            <w:r>
              <w:t>Kangoo</w:t>
            </w:r>
            <w:proofErr w:type="spellEnd"/>
          </w:p>
          <w:p w14:paraId="66C9ECD1" w14:textId="77777777" w:rsidR="00946022" w:rsidRDefault="00946022">
            <w:r>
              <w:t>5:15pm</w:t>
            </w:r>
          </w:p>
          <w:p w14:paraId="0DDAFDD8" w14:textId="07F82324" w:rsidR="00946022" w:rsidRDefault="00946022">
            <w:proofErr w:type="spellStart"/>
            <w:r>
              <w:t>Kangoo</w:t>
            </w:r>
            <w:proofErr w:type="spellEnd"/>
            <w:r>
              <w:t xml:space="preserve"> Dance 6:30pm</w:t>
            </w:r>
          </w:p>
        </w:tc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14:paraId="25490F7A" w14:textId="3485A2E1" w:rsidR="00EA415B" w:rsidRDefault="00946022">
            <w:proofErr w:type="spellStart"/>
            <w:r>
              <w:t>Kangoo</w:t>
            </w:r>
            <w:proofErr w:type="spellEnd"/>
            <w:r>
              <w:t xml:space="preserve"> 6:30pm</w:t>
            </w:r>
          </w:p>
        </w:tc>
        <w:tc>
          <w:tcPr>
            <w:tcW w:w="1520" w:type="dxa"/>
            <w:tcBorders>
              <w:top w:val="nil"/>
              <w:bottom w:val="single" w:sz="6" w:space="0" w:color="BFBFBF" w:themeColor="background1" w:themeShade="BF"/>
            </w:tcBorders>
          </w:tcPr>
          <w:p w14:paraId="7EE38426" w14:textId="54C95A47" w:rsidR="00EA415B" w:rsidRDefault="00946022">
            <w:proofErr w:type="spellStart"/>
            <w:r>
              <w:t>Kangoo</w:t>
            </w:r>
            <w:proofErr w:type="spellEnd"/>
            <w:r>
              <w:t xml:space="preserve"> Bootcamp 6:30pm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3B05D0E6" w14:textId="77777777" w:rsidR="00EA415B" w:rsidRDefault="00B309F8">
            <w:r>
              <w:t>Active Yoga Flow</w:t>
            </w:r>
          </w:p>
          <w:p w14:paraId="795194EC" w14:textId="58C99DF7" w:rsidR="00B309F8" w:rsidRDefault="00B309F8">
            <w:r>
              <w:t>10am</w:t>
            </w:r>
          </w:p>
        </w:tc>
      </w:tr>
      <w:tr w:rsidR="00EA415B" w14:paraId="0E051844" w14:textId="77777777" w:rsidTr="006170BC">
        <w:trPr>
          <w:trHeight w:val="266"/>
        </w:trPr>
        <w:tc>
          <w:tcPr>
            <w:tcW w:w="1522" w:type="dxa"/>
            <w:tcBorders>
              <w:top w:val="single" w:sz="6" w:space="0" w:color="BFBFBF" w:themeColor="background1" w:themeShade="BF"/>
              <w:bottom w:val="nil"/>
            </w:tcBorders>
          </w:tcPr>
          <w:p w14:paraId="0D49EF5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044060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525" w:type="dxa"/>
            <w:tcBorders>
              <w:top w:val="single" w:sz="6" w:space="0" w:color="BFBFBF" w:themeColor="background1" w:themeShade="BF"/>
              <w:bottom w:val="nil"/>
            </w:tcBorders>
          </w:tcPr>
          <w:p w14:paraId="686EE52B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044060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527" w:type="dxa"/>
            <w:tcBorders>
              <w:top w:val="single" w:sz="6" w:space="0" w:color="BFBFBF" w:themeColor="background1" w:themeShade="BF"/>
              <w:bottom w:val="nil"/>
            </w:tcBorders>
          </w:tcPr>
          <w:p w14:paraId="015A8E4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044060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0A11ADC3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044060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14:paraId="6343D580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044060"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520" w:type="dxa"/>
            <w:tcBorders>
              <w:top w:val="single" w:sz="6" w:space="0" w:color="BFBFBF" w:themeColor="background1" w:themeShade="BF"/>
              <w:bottom w:val="nil"/>
            </w:tcBorders>
          </w:tcPr>
          <w:p w14:paraId="3C6275A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044060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2848DAF8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044060">
              <w:rPr>
                <w:noProof/>
              </w:rPr>
              <w:t>20</w:t>
            </w:r>
            <w:r>
              <w:fldChar w:fldCharType="end"/>
            </w:r>
          </w:p>
        </w:tc>
      </w:tr>
      <w:tr w:rsidR="00EA415B" w14:paraId="6EA2E270" w14:textId="77777777" w:rsidTr="006170BC">
        <w:trPr>
          <w:trHeight w:hRule="exact" w:val="1019"/>
        </w:trPr>
        <w:tc>
          <w:tcPr>
            <w:tcW w:w="1522" w:type="dxa"/>
            <w:tcBorders>
              <w:top w:val="nil"/>
              <w:bottom w:val="single" w:sz="6" w:space="0" w:color="BFBFBF" w:themeColor="background1" w:themeShade="BF"/>
            </w:tcBorders>
          </w:tcPr>
          <w:p w14:paraId="748096B5" w14:textId="77777777" w:rsidR="00EA415B" w:rsidRDefault="00EA415B"/>
        </w:tc>
        <w:tc>
          <w:tcPr>
            <w:tcW w:w="1525" w:type="dxa"/>
            <w:tcBorders>
              <w:top w:val="nil"/>
              <w:bottom w:val="single" w:sz="6" w:space="0" w:color="BFBFBF" w:themeColor="background1" w:themeShade="BF"/>
            </w:tcBorders>
          </w:tcPr>
          <w:p w14:paraId="3AAFBBCB" w14:textId="1AE56749" w:rsidR="00B309F8" w:rsidRPr="00CD1892" w:rsidRDefault="00B309F8">
            <w:pPr>
              <w:rPr>
                <w:sz w:val="16"/>
                <w:szCs w:val="16"/>
              </w:rPr>
            </w:pPr>
            <w:r w:rsidRPr="00CD1892">
              <w:rPr>
                <w:sz w:val="16"/>
                <w:szCs w:val="16"/>
              </w:rPr>
              <w:t>Drop-In Bootcamp</w:t>
            </w:r>
          </w:p>
          <w:p w14:paraId="6DB80900" w14:textId="53AB0225" w:rsidR="00B309F8" w:rsidRPr="00CD1892" w:rsidRDefault="00B309F8">
            <w:pPr>
              <w:rPr>
                <w:sz w:val="16"/>
                <w:szCs w:val="16"/>
              </w:rPr>
            </w:pPr>
            <w:r w:rsidRPr="00CD1892">
              <w:rPr>
                <w:sz w:val="16"/>
                <w:szCs w:val="16"/>
              </w:rPr>
              <w:t>12:10-12:50</w:t>
            </w:r>
          </w:p>
          <w:p w14:paraId="51E57CA1" w14:textId="3EB82D54" w:rsidR="00EA415B" w:rsidRDefault="00946022">
            <w:r>
              <w:t xml:space="preserve">Beginner </w:t>
            </w:r>
            <w:proofErr w:type="spellStart"/>
            <w:r>
              <w:t>Kangoo</w:t>
            </w:r>
            <w:proofErr w:type="spellEnd"/>
          </w:p>
          <w:p w14:paraId="04228BD4" w14:textId="6D2C120E" w:rsidR="00946022" w:rsidRDefault="00946022">
            <w:r>
              <w:t>5pm</w:t>
            </w:r>
          </w:p>
        </w:tc>
        <w:tc>
          <w:tcPr>
            <w:tcW w:w="1527" w:type="dxa"/>
            <w:tcBorders>
              <w:top w:val="nil"/>
              <w:bottom w:val="single" w:sz="6" w:space="0" w:color="BFBFBF" w:themeColor="background1" w:themeShade="BF"/>
            </w:tcBorders>
          </w:tcPr>
          <w:p w14:paraId="283F6E75" w14:textId="5B9D1B85" w:rsidR="00EA415B" w:rsidRDefault="00B309F8">
            <w:proofErr w:type="spellStart"/>
            <w:r>
              <w:t>Kangoo</w:t>
            </w:r>
            <w:proofErr w:type="spellEnd"/>
            <w:r>
              <w:t xml:space="preserve"> </w:t>
            </w:r>
            <w:r w:rsidR="002B1150">
              <w:t>5:45</w:t>
            </w:r>
            <w:r>
              <w:t>pm</w:t>
            </w:r>
          </w:p>
          <w:p w14:paraId="3C5AF10C" w14:textId="63A70EB1" w:rsidR="00B309F8" w:rsidRDefault="00B309F8">
            <w:r>
              <w:t>Gentle Flow Yoga</w:t>
            </w:r>
            <w:r w:rsidR="002B1150">
              <w:t xml:space="preserve"> </w:t>
            </w:r>
            <w:r>
              <w:t>7pm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07DE3992" w14:textId="77777777" w:rsidR="00EA415B" w:rsidRDefault="00EA415B"/>
        </w:tc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14:paraId="73535234" w14:textId="5253AEC3" w:rsidR="00EA415B" w:rsidRDefault="00B309F8">
            <w:proofErr w:type="spellStart"/>
            <w:r>
              <w:t>Kangoo</w:t>
            </w:r>
            <w:proofErr w:type="spellEnd"/>
            <w:r w:rsidR="002B1150">
              <w:t xml:space="preserve"> Dance</w:t>
            </w:r>
            <w:r>
              <w:t xml:space="preserve"> 6pm</w:t>
            </w:r>
          </w:p>
        </w:tc>
        <w:tc>
          <w:tcPr>
            <w:tcW w:w="1520" w:type="dxa"/>
            <w:tcBorders>
              <w:top w:val="nil"/>
              <w:bottom w:val="single" w:sz="6" w:space="0" w:color="BFBFBF" w:themeColor="background1" w:themeShade="BF"/>
            </w:tcBorders>
          </w:tcPr>
          <w:p w14:paraId="5E858F9F" w14:textId="1EAA9C84" w:rsidR="00EA415B" w:rsidRDefault="00B309F8">
            <w:r>
              <w:t>Good Friday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44E3B4FB" w14:textId="77777777" w:rsidR="00EA415B" w:rsidRDefault="00EA415B"/>
        </w:tc>
      </w:tr>
      <w:tr w:rsidR="00EA415B" w14:paraId="6807DE22" w14:textId="77777777" w:rsidTr="006170BC">
        <w:trPr>
          <w:trHeight w:val="253"/>
        </w:trPr>
        <w:tc>
          <w:tcPr>
            <w:tcW w:w="1522" w:type="dxa"/>
            <w:tcBorders>
              <w:top w:val="single" w:sz="6" w:space="0" w:color="BFBFBF" w:themeColor="background1" w:themeShade="BF"/>
              <w:bottom w:val="nil"/>
            </w:tcBorders>
          </w:tcPr>
          <w:p w14:paraId="79D5DA0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044060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525" w:type="dxa"/>
            <w:tcBorders>
              <w:top w:val="single" w:sz="6" w:space="0" w:color="BFBFBF" w:themeColor="background1" w:themeShade="BF"/>
              <w:bottom w:val="nil"/>
            </w:tcBorders>
          </w:tcPr>
          <w:p w14:paraId="1C1AE5D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044060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527" w:type="dxa"/>
            <w:tcBorders>
              <w:top w:val="single" w:sz="6" w:space="0" w:color="BFBFBF" w:themeColor="background1" w:themeShade="BF"/>
              <w:bottom w:val="nil"/>
            </w:tcBorders>
          </w:tcPr>
          <w:p w14:paraId="4EF016BC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044060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6BA51BE3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044060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14:paraId="382BBB64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044060"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520" w:type="dxa"/>
            <w:tcBorders>
              <w:top w:val="single" w:sz="6" w:space="0" w:color="BFBFBF" w:themeColor="background1" w:themeShade="BF"/>
              <w:bottom w:val="nil"/>
            </w:tcBorders>
          </w:tcPr>
          <w:p w14:paraId="00C0C2C6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044060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7DFCD86E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044060">
              <w:rPr>
                <w:noProof/>
              </w:rPr>
              <w:t>27</w:t>
            </w:r>
            <w:r>
              <w:fldChar w:fldCharType="end"/>
            </w:r>
          </w:p>
        </w:tc>
      </w:tr>
      <w:tr w:rsidR="00EA415B" w14:paraId="017698DD" w14:textId="77777777" w:rsidTr="006170BC">
        <w:trPr>
          <w:trHeight w:hRule="exact" w:val="1019"/>
        </w:trPr>
        <w:tc>
          <w:tcPr>
            <w:tcW w:w="1522" w:type="dxa"/>
            <w:tcBorders>
              <w:top w:val="nil"/>
              <w:bottom w:val="single" w:sz="6" w:space="0" w:color="BFBFBF" w:themeColor="background1" w:themeShade="BF"/>
            </w:tcBorders>
          </w:tcPr>
          <w:p w14:paraId="10E1B292" w14:textId="5215AAA6" w:rsidR="00EA415B" w:rsidRDefault="00B309F8">
            <w:r>
              <w:t>Happy Easter!</w:t>
            </w:r>
          </w:p>
        </w:tc>
        <w:tc>
          <w:tcPr>
            <w:tcW w:w="1525" w:type="dxa"/>
            <w:tcBorders>
              <w:top w:val="nil"/>
              <w:bottom w:val="single" w:sz="6" w:space="0" w:color="BFBFBF" w:themeColor="background1" w:themeShade="BF"/>
            </w:tcBorders>
          </w:tcPr>
          <w:p w14:paraId="3D8C33F3" w14:textId="6CBCDD49" w:rsidR="00EA415B" w:rsidRDefault="00EA415B"/>
        </w:tc>
        <w:tc>
          <w:tcPr>
            <w:tcW w:w="1527" w:type="dxa"/>
            <w:tcBorders>
              <w:top w:val="nil"/>
              <w:bottom w:val="single" w:sz="6" w:space="0" w:color="BFBFBF" w:themeColor="background1" w:themeShade="BF"/>
            </w:tcBorders>
          </w:tcPr>
          <w:p w14:paraId="49FBD683" w14:textId="0E9D1D30" w:rsidR="00B309F8" w:rsidRDefault="00B309F8">
            <w:proofErr w:type="spellStart"/>
            <w:r>
              <w:t>Kangoo</w:t>
            </w:r>
            <w:proofErr w:type="spellEnd"/>
            <w:r>
              <w:t xml:space="preserve"> </w:t>
            </w:r>
            <w:r w:rsidR="002B1150">
              <w:t>5:45</w:t>
            </w:r>
            <w:r>
              <w:t>pm</w:t>
            </w:r>
          </w:p>
          <w:p w14:paraId="46B1D1DC" w14:textId="0028FA22" w:rsidR="00B309F8" w:rsidRDefault="00B309F8">
            <w:r>
              <w:t>Gentle Flow Yoga</w:t>
            </w:r>
            <w:r w:rsidR="002B1150">
              <w:t xml:space="preserve"> </w:t>
            </w:r>
            <w:r>
              <w:t>7pm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2ECCC3EF" w14:textId="77777777" w:rsidR="00EA415B" w:rsidRDefault="00EA415B"/>
        </w:tc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14:paraId="00856798" w14:textId="739A185C" w:rsidR="00B309F8" w:rsidRDefault="00B309F8"/>
        </w:tc>
        <w:tc>
          <w:tcPr>
            <w:tcW w:w="1520" w:type="dxa"/>
            <w:tcBorders>
              <w:top w:val="nil"/>
              <w:bottom w:val="single" w:sz="6" w:space="0" w:color="BFBFBF" w:themeColor="background1" w:themeShade="BF"/>
            </w:tcBorders>
          </w:tcPr>
          <w:p w14:paraId="5FB102B6" w14:textId="34771F23" w:rsidR="006170BC" w:rsidRDefault="006170BC">
            <w:r>
              <w:t xml:space="preserve">Drop-In Bootcamp </w:t>
            </w:r>
            <w:r w:rsidR="00CD1892">
              <w:t>12:10-12:50</w:t>
            </w:r>
          </w:p>
          <w:p w14:paraId="18E3D570" w14:textId="226033D4" w:rsidR="00EA415B" w:rsidRDefault="007F738F">
            <w:proofErr w:type="spellStart"/>
            <w:r>
              <w:t>Kangoo</w:t>
            </w:r>
            <w:proofErr w:type="spellEnd"/>
            <w:r>
              <w:t xml:space="preserve"> 6:30pm</w:t>
            </w: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5347DCBE" w14:textId="77777777" w:rsidR="00EA415B" w:rsidRDefault="007F738F">
            <w:r>
              <w:t>Active Yoga Flow</w:t>
            </w:r>
          </w:p>
          <w:p w14:paraId="777FEB66" w14:textId="00527171" w:rsidR="007F738F" w:rsidRDefault="007F738F">
            <w:r>
              <w:t>10am</w:t>
            </w:r>
          </w:p>
        </w:tc>
      </w:tr>
      <w:tr w:rsidR="00EA415B" w14:paraId="10A7A1A1" w14:textId="77777777" w:rsidTr="006170BC">
        <w:trPr>
          <w:trHeight w:val="266"/>
        </w:trPr>
        <w:tc>
          <w:tcPr>
            <w:tcW w:w="1522" w:type="dxa"/>
            <w:tcBorders>
              <w:top w:val="single" w:sz="6" w:space="0" w:color="BFBFBF" w:themeColor="background1" w:themeShade="BF"/>
              <w:bottom w:val="nil"/>
            </w:tcBorders>
          </w:tcPr>
          <w:p w14:paraId="3DD30843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044060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044060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4406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04406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525" w:type="dxa"/>
            <w:tcBorders>
              <w:top w:val="single" w:sz="6" w:space="0" w:color="BFBFBF" w:themeColor="background1" w:themeShade="BF"/>
              <w:bottom w:val="nil"/>
            </w:tcBorders>
          </w:tcPr>
          <w:p w14:paraId="63F0D219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04406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044060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4406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04406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527" w:type="dxa"/>
            <w:tcBorders>
              <w:top w:val="single" w:sz="6" w:space="0" w:color="BFBFBF" w:themeColor="background1" w:themeShade="BF"/>
              <w:bottom w:val="nil"/>
            </w:tcBorders>
          </w:tcPr>
          <w:p w14:paraId="28B8F3A2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04406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044060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4406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04406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044060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14:paraId="5A674C91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04406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044060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44060"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81356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14:paraId="47F131C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04406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81356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4406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81356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44060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20" w:type="dxa"/>
            <w:tcBorders>
              <w:top w:val="single" w:sz="6" w:space="0" w:color="BFBFBF" w:themeColor="background1" w:themeShade="BF"/>
              <w:bottom w:val="nil"/>
            </w:tcBorders>
          </w:tcPr>
          <w:p w14:paraId="0B0FE76E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04406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81356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044060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14:paraId="7C2E20A7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04406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EA415B" w14:paraId="0276B5C0" w14:textId="77777777" w:rsidTr="006170BC">
        <w:trPr>
          <w:trHeight w:hRule="exact" w:val="1019"/>
        </w:trPr>
        <w:tc>
          <w:tcPr>
            <w:tcW w:w="1522" w:type="dxa"/>
            <w:tcBorders>
              <w:top w:val="nil"/>
              <w:bottom w:val="single" w:sz="6" w:space="0" w:color="BFBFBF" w:themeColor="background1" w:themeShade="BF"/>
            </w:tcBorders>
          </w:tcPr>
          <w:p w14:paraId="09F053D1" w14:textId="77777777" w:rsidR="00EA415B" w:rsidRDefault="00EA415B"/>
        </w:tc>
        <w:tc>
          <w:tcPr>
            <w:tcW w:w="1525" w:type="dxa"/>
            <w:tcBorders>
              <w:top w:val="nil"/>
              <w:bottom w:val="single" w:sz="6" w:space="0" w:color="BFBFBF" w:themeColor="background1" w:themeShade="BF"/>
            </w:tcBorders>
          </w:tcPr>
          <w:p w14:paraId="45C4BBAC" w14:textId="77777777" w:rsidR="00EA415B" w:rsidRDefault="002B1150">
            <w:r>
              <w:t xml:space="preserve">Beginner </w:t>
            </w:r>
            <w:proofErr w:type="spellStart"/>
            <w:r>
              <w:t>Kangoo</w:t>
            </w:r>
            <w:proofErr w:type="spellEnd"/>
          </w:p>
          <w:p w14:paraId="63CC207C" w14:textId="64BF2674" w:rsidR="002B1150" w:rsidRDefault="002B1150">
            <w:r>
              <w:t>5pm</w:t>
            </w:r>
          </w:p>
        </w:tc>
        <w:tc>
          <w:tcPr>
            <w:tcW w:w="1527" w:type="dxa"/>
            <w:tcBorders>
              <w:top w:val="nil"/>
              <w:bottom w:val="single" w:sz="6" w:space="0" w:color="BFBFBF" w:themeColor="background1" w:themeShade="BF"/>
            </w:tcBorders>
          </w:tcPr>
          <w:p w14:paraId="2826A007" w14:textId="7C5C47F3" w:rsidR="007F738F" w:rsidRPr="007F738F" w:rsidRDefault="007F738F">
            <w:pPr>
              <w:rPr>
                <w:sz w:val="16"/>
                <w:szCs w:val="16"/>
              </w:rPr>
            </w:pPr>
            <w:proofErr w:type="spellStart"/>
            <w:r w:rsidRPr="007F738F">
              <w:rPr>
                <w:sz w:val="16"/>
                <w:szCs w:val="16"/>
              </w:rPr>
              <w:t>Kangoo</w:t>
            </w:r>
            <w:proofErr w:type="spellEnd"/>
            <w:r w:rsidRPr="007F738F">
              <w:rPr>
                <w:sz w:val="16"/>
                <w:szCs w:val="16"/>
              </w:rPr>
              <w:t xml:space="preserve"> </w:t>
            </w:r>
            <w:r w:rsidR="002B1150">
              <w:rPr>
                <w:sz w:val="16"/>
                <w:szCs w:val="16"/>
              </w:rPr>
              <w:t>5:45</w:t>
            </w:r>
            <w:r w:rsidRPr="007F738F">
              <w:rPr>
                <w:sz w:val="16"/>
                <w:szCs w:val="16"/>
              </w:rPr>
              <w:t>pm</w:t>
            </w:r>
          </w:p>
          <w:p w14:paraId="290731A8" w14:textId="12E439A9" w:rsidR="007F738F" w:rsidRDefault="007F738F">
            <w:r>
              <w:t>Gentle</w:t>
            </w:r>
            <w:r w:rsidR="002B1150">
              <w:t xml:space="preserve"> Flow</w:t>
            </w:r>
            <w:r>
              <w:t xml:space="preserve"> Yoga 7pm</w:t>
            </w: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14:paraId="1408B022" w14:textId="77777777" w:rsidR="00EA415B" w:rsidRDefault="00EA415B"/>
        </w:tc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14:paraId="2C59C160" w14:textId="38F7F5BE" w:rsidR="00EA415B" w:rsidRDefault="00343F5A">
            <w:r w:rsidRPr="00343F5A">
              <w:rPr>
                <w:color w:val="864EA8" w:themeColor="accent1" w:themeShade="BF"/>
              </w:rPr>
              <w:t xml:space="preserve">DROP-IN YOGA CLASS </w:t>
            </w:r>
            <w:r>
              <w:rPr>
                <w:color w:val="864EA8" w:themeColor="accent1" w:themeShade="BF"/>
              </w:rPr>
              <w:t>FOR</w:t>
            </w:r>
            <w:bookmarkStart w:id="0" w:name="_GoBack"/>
            <w:bookmarkEnd w:id="0"/>
            <w:r w:rsidRPr="00343F5A">
              <w:rPr>
                <w:color w:val="864EA8" w:themeColor="accent1" w:themeShade="BF"/>
              </w:rPr>
              <w:t xml:space="preserve"> $15 OR 8 CLASSES FOR $100</w:t>
            </w:r>
          </w:p>
        </w:tc>
        <w:tc>
          <w:tcPr>
            <w:tcW w:w="1520" w:type="dxa"/>
            <w:tcBorders>
              <w:top w:val="nil"/>
              <w:bottom w:val="single" w:sz="6" w:space="0" w:color="BFBFBF" w:themeColor="background1" w:themeShade="BF"/>
            </w:tcBorders>
          </w:tcPr>
          <w:p w14:paraId="2F19D266" w14:textId="47CA796F" w:rsidR="00EA415B" w:rsidRPr="00343F5A" w:rsidRDefault="00343F5A">
            <w:pPr>
              <w:rPr>
                <w:color w:val="864EA8" w:themeColor="accent1" w:themeShade="BF"/>
                <w:sz w:val="16"/>
                <w:szCs w:val="16"/>
              </w:rPr>
            </w:pPr>
            <w:r w:rsidRPr="00343F5A">
              <w:rPr>
                <w:color w:val="864EA8" w:themeColor="accent1" w:themeShade="BF"/>
                <w:sz w:val="16"/>
                <w:szCs w:val="16"/>
              </w:rPr>
              <w:t xml:space="preserve">CONTACT DAWN AT </w:t>
            </w:r>
            <w:hyperlink r:id="rId11" w:history="1">
              <w:r w:rsidRPr="00343F5A">
                <w:rPr>
                  <w:rStyle w:val="Hyperlink"/>
                  <w:color w:val="864EA8" w:themeColor="accent1" w:themeShade="BF"/>
                  <w:sz w:val="16"/>
                  <w:szCs w:val="16"/>
                </w:rPr>
                <w:t>baysongyoga@gmail.com</w:t>
              </w:r>
            </w:hyperlink>
          </w:p>
          <w:p w14:paraId="3DA17C67" w14:textId="1618A388" w:rsidR="00343F5A" w:rsidRPr="00343F5A" w:rsidRDefault="00343F5A">
            <w:pPr>
              <w:rPr>
                <w:color w:val="864EA8" w:themeColor="accent1" w:themeShade="BF"/>
                <w:sz w:val="16"/>
                <w:szCs w:val="16"/>
              </w:rPr>
            </w:pPr>
            <w:proofErr w:type="gramStart"/>
            <w:r>
              <w:rPr>
                <w:color w:val="864EA8" w:themeColor="accent1" w:themeShade="BF"/>
                <w:sz w:val="16"/>
                <w:szCs w:val="16"/>
              </w:rPr>
              <w:t>f</w:t>
            </w:r>
            <w:r w:rsidRPr="00343F5A">
              <w:rPr>
                <w:color w:val="864EA8" w:themeColor="accent1" w:themeShade="BF"/>
                <w:sz w:val="16"/>
                <w:szCs w:val="16"/>
              </w:rPr>
              <w:t>or  specific</w:t>
            </w:r>
            <w:proofErr w:type="gramEnd"/>
            <w:r w:rsidRPr="00343F5A">
              <w:rPr>
                <w:color w:val="864EA8" w:themeColor="accent1" w:themeShade="BF"/>
                <w:sz w:val="16"/>
                <w:szCs w:val="16"/>
              </w:rPr>
              <w:t xml:space="preserve"> class information</w:t>
            </w:r>
          </w:p>
          <w:p w14:paraId="0A5C3C1F" w14:textId="794A3680" w:rsidR="00343F5A" w:rsidRPr="00343F5A" w:rsidRDefault="00343F5A">
            <w:pPr>
              <w:rPr>
                <w:sz w:val="16"/>
                <w:szCs w:val="16"/>
              </w:rPr>
            </w:pP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14:paraId="0F7B263D" w14:textId="77777777" w:rsidR="00EA415B" w:rsidRDefault="00EA415B"/>
        </w:tc>
      </w:tr>
      <w:tr w:rsidR="00EA415B" w14:paraId="702DAF2D" w14:textId="77777777" w:rsidTr="006170BC">
        <w:trPr>
          <w:trHeight w:val="253"/>
        </w:trPr>
        <w:tc>
          <w:tcPr>
            <w:tcW w:w="1522" w:type="dxa"/>
            <w:tcBorders>
              <w:top w:val="single" w:sz="6" w:space="0" w:color="BFBFBF" w:themeColor="background1" w:themeShade="BF"/>
            </w:tcBorders>
          </w:tcPr>
          <w:p w14:paraId="1F273415" w14:textId="77777777" w:rsidR="00EA415B" w:rsidRDefault="00375B27">
            <w:pPr>
              <w:pStyle w:val="Dates"/>
            </w:pPr>
            <w:r>
              <w:lastRenderedPageBreak/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04406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25" w:type="dxa"/>
            <w:tcBorders>
              <w:top w:val="single" w:sz="6" w:space="0" w:color="BFBFBF" w:themeColor="background1" w:themeShade="BF"/>
            </w:tcBorders>
          </w:tcPr>
          <w:p w14:paraId="3E05DF5A" w14:textId="77777777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04406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527" w:type="dxa"/>
            <w:tcBorders>
              <w:top w:val="single" w:sz="6" w:space="0" w:color="BFBFBF" w:themeColor="background1" w:themeShade="BF"/>
            </w:tcBorders>
          </w:tcPr>
          <w:p w14:paraId="02564263" w14:textId="77777777" w:rsidR="00EA415B" w:rsidRDefault="00EA415B">
            <w:pPr>
              <w:pStyle w:val="Dates"/>
            </w:pPr>
          </w:p>
        </w:tc>
        <w:tc>
          <w:tcPr>
            <w:tcW w:w="1539" w:type="dxa"/>
            <w:tcBorders>
              <w:top w:val="single" w:sz="6" w:space="0" w:color="BFBFBF" w:themeColor="background1" w:themeShade="BF"/>
            </w:tcBorders>
          </w:tcPr>
          <w:p w14:paraId="423D7667" w14:textId="77777777" w:rsidR="00EA415B" w:rsidRDefault="00EA415B">
            <w:pPr>
              <w:pStyle w:val="Dates"/>
            </w:pPr>
          </w:p>
        </w:tc>
        <w:tc>
          <w:tcPr>
            <w:tcW w:w="1530" w:type="dxa"/>
            <w:tcBorders>
              <w:top w:val="single" w:sz="6" w:space="0" w:color="BFBFBF" w:themeColor="background1" w:themeShade="BF"/>
            </w:tcBorders>
          </w:tcPr>
          <w:p w14:paraId="4AF42E3A" w14:textId="77777777" w:rsidR="00EA415B" w:rsidRDefault="00EA415B">
            <w:pPr>
              <w:pStyle w:val="Dates"/>
            </w:pPr>
          </w:p>
        </w:tc>
        <w:tc>
          <w:tcPr>
            <w:tcW w:w="1520" w:type="dxa"/>
            <w:tcBorders>
              <w:top w:val="single" w:sz="6" w:space="0" w:color="BFBFBF" w:themeColor="background1" w:themeShade="BF"/>
            </w:tcBorders>
          </w:tcPr>
          <w:p w14:paraId="149E4BA1" w14:textId="77777777" w:rsidR="00EA415B" w:rsidRDefault="00EA415B">
            <w:pPr>
              <w:pStyle w:val="Dates"/>
            </w:pPr>
          </w:p>
        </w:tc>
        <w:tc>
          <w:tcPr>
            <w:tcW w:w="1529" w:type="dxa"/>
            <w:tcBorders>
              <w:top w:val="single" w:sz="6" w:space="0" w:color="BFBFBF" w:themeColor="background1" w:themeShade="BF"/>
            </w:tcBorders>
          </w:tcPr>
          <w:p w14:paraId="17C809D3" w14:textId="77777777" w:rsidR="00EA415B" w:rsidRDefault="00EA415B">
            <w:pPr>
              <w:pStyle w:val="Dates"/>
            </w:pPr>
          </w:p>
        </w:tc>
      </w:tr>
    </w:tbl>
    <w:p w14:paraId="77F2C951" w14:textId="305EEF3E" w:rsidR="00EA415B" w:rsidRDefault="00EA415B">
      <w:pPr>
        <w:pStyle w:val="Quote"/>
      </w:pPr>
    </w:p>
    <w:sectPr w:rsidR="00EA41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AE7AD" w14:textId="77777777" w:rsidR="00AB0EE5" w:rsidRDefault="00AB0EE5">
      <w:pPr>
        <w:spacing w:before="0" w:after="0"/>
      </w:pPr>
      <w:r>
        <w:separator/>
      </w:r>
    </w:p>
  </w:endnote>
  <w:endnote w:type="continuationSeparator" w:id="0">
    <w:p w14:paraId="091CFF37" w14:textId="77777777" w:rsidR="00AB0EE5" w:rsidRDefault="00AB0EE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DAE59A" w14:textId="77777777" w:rsidR="00F71DCC" w:rsidRDefault="00F71D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88BFDF" w14:textId="77777777" w:rsidR="00F71DCC" w:rsidRDefault="00F71DC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4292C0" w14:textId="77777777" w:rsidR="00F71DCC" w:rsidRDefault="00F71D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40A003" w14:textId="77777777" w:rsidR="00AB0EE5" w:rsidRDefault="00AB0EE5">
      <w:pPr>
        <w:spacing w:before="0" w:after="0"/>
      </w:pPr>
      <w:r>
        <w:separator/>
      </w:r>
    </w:p>
  </w:footnote>
  <w:footnote w:type="continuationSeparator" w:id="0">
    <w:p w14:paraId="4D98F847" w14:textId="77777777" w:rsidR="00AB0EE5" w:rsidRDefault="00AB0EE5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1CD46C" w14:textId="77777777" w:rsidR="00F71DCC" w:rsidRDefault="00F71D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59D2B6" w14:textId="77777777" w:rsidR="00F71DCC" w:rsidRDefault="00F71D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017EFF" w14:textId="77777777" w:rsidR="00F71DCC" w:rsidRDefault="00F71D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4/30/2019"/>
    <w:docVar w:name="MonthStart" w:val="4/1/2019"/>
    <w:docVar w:name="ShowDynamicGuides" w:val="1"/>
    <w:docVar w:name="ShowMarginGuides" w:val="0"/>
    <w:docVar w:name="ShowOutlines" w:val="0"/>
    <w:docVar w:name="ShowStaticGuides" w:val="0"/>
  </w:docVars>
  <w:rsids>
    <w:rsidRoot w:val="00044060"/>
    <w:rsid w:val="00044060"/>
    <w:rsid w:val="00124ADC"/>
    <w:rsid w:val="00193E15"/>
    <w:rsid w:val="0025748C"/>
    <w:rsid w:val="002B1150"/>
    <w:rsid w:val="002F7032"/>
    <w:rsid w:val="00320970"/>
    <w:rsid w:val="00343F5A"/>
    <w:rsid w:val="00375B27"/>
    <w:rsid w:val="00471812"/>
    <w:rsid w:val="005B0C48"/>
    <w:rsid w:val="005C36C9"/>
    <w:rsid w:val="005D0920"/>
    <w:rsid w:val="006170BC"/>
    <w:rsid w:val="006776C6"/>
    <w:rsid w:val="007F738F"/>
    <w:rsid w:val="0081356A"/>
    <w:rsid w:val="00925ED9"/>
    <w:rsid w:val="00946022"/>
    <w:rsid w:val="00997C7D"/>
    <w:rsid w:val="009A164A"/>
    <w:rsid w:val="00AB0EE5"/>
    <w:rsid w:val="00B309F8"/>
    <w:rsid w:val="00BC6A26"/>
    <w:rsid w:val="00BF0FEE"/>
    <w:rsid w:val="00C41633"/>
    <w:rsid w:val="00CB00F4"/>
    <w:rsid w:val="00CD1892"/>
    <w:rsid w:val="00EA415B"/>
    <w:rsid w:val="00F7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EA092D"/>
  <w15:docId w15:val="{2D0D798F-83B3-410C-9108-70B7BBCA0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864EA8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D84C6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AD84C6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AD84C6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59347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59347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Pr>
      <w:sz w:val="20"/>
    </w:rPr>
  </w:style>
  <w:style w:type="paragraph" w:customStyle="1" w:styleId="Month">
    <w:name w:val="Month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color w:val="FFFFFF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593470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Pr>
      <w:rFonts w:asciiTheme="majorHAnsi" w:eastAsiaTheme="majorEastAsia" w:hAnsiTheme="majorHAnsi" w:cstheme="majorBidi"/>
      <w:color w:val="593470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AD84C6" w:themeColor="accent1" w:shadow="1"/>
        <w:left w:val="single" w:sz="2" w:space="10" w:color="AD84C6" w:themeColor="accent1" w:shadow="1"/>
        <w:bottom w:val="single" w:sz="2" w:space="10" w:color="AD84C6" w:themeColor="accent1" w:shadow="1"/>
        <w:right w:val="single" w:sz="2" w:space="10" w:color="AD84C6" w:themeColor="accent1" w:shadow="1"/>
      </w:pBdr>
      <w:ind w:left="1152" w:right="1152"/>
    </w:pPr>
    <w:rPr>
      <w:i/>
      <w:iCs/>
      <w:color w:val="AD84C6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AD84C6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864EA8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AD84C6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AD84C6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AD84C6" w:themeColor="accen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59347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59347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44060"/>
    <w:rPr>
      <w:color w:val="69A02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40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ssfitstudio@hotmail.com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aysongyoga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jpg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image" Target="media/image2.sv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Snapshot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D323661E6124A13BE386F3DF245B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E0F565-4F20-4CAD-874B-8820919AAA65}"/>
      </w:docPartPr>
      <w:docPartBody>
        <w:p w:rsidR="00E106BD" w:rsidRDefault="00E106BD">
          <w:pPr>
            <w:pStyle w:val="3D323661E6124A13BE386F3DF245BDAC"/>
          </w:pPr>
          <w:r>
            <w:t>Sunday</w:t>
          </w:r>
        </w:p>
      </w:docPartBody>
    </w:docPart>
    <w:docPart>
      <w:docPartPr>
        <w:name w:val="16BB7698B5354F6CB9032E13FE62B7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E7F017-C6FD-47B0-80C6-A260F43E7395}"/>
      </w:docPartPr>
      <w:docPartBody>
        <w:p w:rsidR="00E106BD" w:rsidRDefault="00E106BD">
          <w:pPr>
            <w:pStyle w:val="16BB7698B5354F6CB9032E13FE62B7D6"/>
          </w:pPr>
          <w:r>
            <w:t>Monday</w:t>
          </w:r>
        </w:p>
      </w:docPartBody>
    </w:docPart>
    <w:docPart>
      <w:docPartPr>
        <w:name w:val="1306AE03BF574FA2952EF2B99B8E3E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9C5BCA-3606-42D8-87E4-64D6909836FB}"/>
      </w:docPartPr>
      <w:docPartBody>
        <w:p w:rsidR="00E106BD" w:rsidRDefault="00E106BD">
          <w:pPr>
            <w:pStyle w:val="1306AE03BF574FA2952EF2B99B8E3E0C"/>
          </w:pPr>
          <w:r>
            <w:t>Tuesday</w:t>
          </w:r>
        </w:p>
      </w:docPartBody>
    </w:docPart>
    <w:docPart>
      <w:docPartPr>
        <w:name w:val="EDE3E9352B744B5F94B22290BE968C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F85B73-D251-4896-929E-29EF51359BAF}"/>
      </w:docPartPr>
      <w:docPartBody>
        <w:p w:rsidR="00E106BD" w:rsidRDefault="00E106BD">
          <w:pPr>
            <w:pStyle w:val="EDE3E9352B744B5F94B22290BE968CBE"/>
          </w:pPr>
          <w:r>
            <w:t>Wednesday</w:t>
          </w:r>
        </w:p>
      </w:docPartBody>
    </w:docPart>
    <w:docPart>
      <w:docPartPr>
        <w:name w:val="681B66EFA30445ADB951A4398DC5F3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D98E71-9DAE-4495-9236-F5A6F17CC855}"/>
      </w:docPartPr>
      <w:docPartBody>
        <w:p w:rsidR="00E106BD" w:rsidRDefault="00E106BD">
          <w:pPr>
            <w:pStyle w:val="681B66EFA30445ADB951A4398DC5F3E4"/>
          </w:pPr>
          <w:r>
            <w:t>Thursday</w:t>
          </w:r>
        </w:p>
      </w:docPartBody>
    </w:docPart>
    <w:docPart>
      <w:docPartPr>
        <w:name w:val="0D40A86313954297A8479DD8B4999D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0EB480-DE61-4178-8E16-189BAD30297F}"/>
      </w:docPartPr>
      <w:docPartBody>
        <w:p w:rsidR="00E106BD" w:rsidRDefault="00E106BD">
          <w:pPr>
            <w:pStyle w:val="0D40A86313954297A8479DD8B4999D50"/>
          </w:pPr>
          <w:r>
            <w:t>Friday</w:t>
          </w:r>
        </w:p>
      </w:docPartBody>
    </w:docPart>
    <w:docPart>
      <w:docPartPr>
        <w:name w:val="C9462596FD0B418F9A09AFB224C75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B667C-3B60-46C9-A34F-13DDC2442A9E}"/>
      </w:docPartPr>
      <w:docPartBody>
        <w:p w:rsidR="00E106BD" w:rsidRDefault="00E106BD">
          <w:pPr>
            <w:pStyle w:val="C9462596FD0B418F9A09AFB224C75A17"/>
          </w:pPr>
          <w: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6BD"/>
    <w:rsid w:val="00E10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C66560316A3434687BE580E8397AB0D">
    <w:name w:val="5C66560316A3434687BE580E8397AB0D"/>
  </w:style>
  <w:style w:type="paragraph" w:customStyle="1" w:styleId="9616D98DF77D496CBE6BDEAFDDB1CF7C">
    <w:name w:val="9616D98DF77D496CBE6BDEAFDDB1CF7C"/>
  </w:style>
  <w:style w:type="paragraph" w:customStyle="1" w:styleId="7A0EE9EE2FD6454E990F7BE1E385461B">
    <w:name w:val="7A0EE9EE2FD6454E990F7BE1E385461B"/>
  </w:style>
  <w:style w:type="paragraph" w:customStyle="1" w:styleId="3D323661E6124A13BE386F3DF245BDAC">
    <w:name w:val="3D323661E6124A13BE386F3DF245BDAC"/>
  </w:style>
  <w:style w:type="paragraph" w:customStyle="1" w:styleId="16BB7698B5354F6CB9032E13FE62B7D6">
    <w:name w:val="16BB7698B5354F6CB9032E13FE62B7D6"/>
  </w:style>
  <w:style w:type="paragraph" w:customStyle="1" w:styleId="1306AE03BF574FA2952EF2B99B8E3E0C">
    <w:name w:val="1306AE03BF574FA2952EF2B99B8E3E0C"/>
  </w:style>
  <w:style w:type="paragraph" w:customStyle="1" w:styleId="EDE3E9352B744B5F94B22290BE968CBE">
    <w:name w:val="EDE3E9352B744B5F94B22290BE968CBE"/>
  </w:style>
  <w:style w:type="paragraph" w:customStyle="1" w:styleId="681B66EFA30445ADB951A4398DC5F3E4">
    <w:name w:val="681B66EFA30445ADB951A4398DC5F3E4"/>
  </w:style>
  <w:style w:type="paragraph" w:customStyle="1" w:styleId="0D40A86313954297A8479DD8B4999D50">
    <w:name w:val="0D40A86313954297A8479DD8B4999D50"/>
  </w:style>
  <w:style w:type="paragraph" w:customStyle="1" w:styleId="C9462596FD0B418F9A09AFB224C75A17">
    <w:name w:val="C9462596FD0B418F9A09AFB224C75A17"/>
  </w:style>
  <w:style w:type="paragraph" w:customStyle="1" w:styleId="09E106CEFB594B3FB11E2B85A715F704">
    <w:name w:val="09E106CEFB594B3FB11E2B85A715F704"/>
  </w:style>
  <w:style w:type="paragraph" w:customStyle="1" w:styleId="32B06D50880549CA8EF037A87E6AEC41">
    <w:name w:val="32B06D50880549CA8EF037A87E6AEC41"/>
    <w:rsid w:val="00E106BD"/>
  </w:style>
  <w:style w:type="paragraph" w:customStyle="1" w:styleId="6C2F0DBCA1674A05A1A87816145AFA49">
    <w:name w:val="6C2F0DBCA1674A05A1A87816145AFA49"/>
    <w:rsid w:val="00E106BD"/>
  </w:style>
  <w:style w:type="paragraph" w:customStyle="1" w:styleId="673A1BCE5E834DEE9794C30CAE938F01">
    <w:name w:val="673A1BCE5E834DEE9794C30CAE938F01"/>
    <w:rsid w:val="00E106BD"/>
  </w:style>
  <w:style w:type="paragraph" w:customStyle="1" w:styleId="E512D09B597C4DDE9D49133AE368D795">
    <w:name w:val="E512D09B597C4DDE9D49133AE368D795"/>
    <w:rsid w:val="00E106BD"/>
  </w:style>
  <w:style w:type="paragraph" w:customStyle="1" w:styleId="979417FDB2754A8D8A4715B39B8288B2">
    <w:name w:val="979417FDB2754A8D8A4715B39B8288B2"/>
    <w:rsid w:val="00E106BD"/>
  </w:style>
  <w:style w:type="paragraph" w:customStyle="1" w:styleId="6BD5190EC7DC484AA944765CA4C5E1A3">
    <w:name w:val="6BD5190EC7DC484AA944765CA4C5E1A3"/>
    <w:rsid w:val="00E106BD"/>
  </w:style>
  <w:style w:type="paragraph" w:customStyle="1" w:styleId="452F65B9FBB74FA082505548101D41D7">
    <w:name w:val="452F65B9FBB74FA082505548101D41D7"/>
    <w:rsid w:val="00E106BD"/>
  </w:style>
  <w:style w:type="paragraph" w:customStyle="1" w:styleId="BAC118E380E74D7B94A386480D89E6E2">
    <w:name w:val="BAC118E380E74D7B94A386480D89E6E2"/>
    <w:rsid w:val="00E106BD"/>
  </w:style>
  <w:style w:type="paragraph" w:customStyle="1" w:styleId="5BA0576B52204E67BFB614EEAD06A2CB">
    <w:name w:val="5BA0576B52204E67BFB614EEAD06A2CB"/>
    <w:rsid w:val="00E106BD"/>
  </w:style>
  <w:style w:type="paragraph" w:customStyle="1" w:styleId="BCB1B10170CA4451A31B857F2D19E6EA">
    <w:name w:val="BCB1B10170CA4451A31B857F2D19E6EA"/>
    <w:rsid w:val="00E106BD"/>
  </w:style>
  <w:style w:type="paragraph" w:customStyle="1" w:styleId="FC54EB325B3C4B99AEA4E4D100050170">
    <w:name w:val="FC54EB325B3C4B99AEA4E4D100050170"/>
    <w:rsid w:val="00E106BD"/>
  </w:style>
  <w:style w:type="paragraph" w:customStyle="1" w:styleId="94EBDF5B6A08488AA2A5F26FCCD03171">
    <w:name w:val="94EBDF5B6A08488AA2A5F26FCCD03171"/>
    <w:rsid w:val="00E106BD"/>
  </w:style>
  <w:style w:type="paragraph" w:customStyle="1" w:styleId="FA5F4BAFFC5848BFB8F0B2A4A58C1F27">
    <w:name w:val="FA5F4BAFFC5848BFB8F0B2A4A58C1F27"/>
    <w:rsid w:val="00E106BD"/>
  </w:style>
  <w:style w:type="paragraph" w:customStyle="1" w:styleId="E61D1C9F07534E38BEC93885EBE13498">
    <w:name w:val="E61D1C9F07534E38BEC93885EBE13498"/>
    <w:rsid w:val="00E106BD"/>
  </w:style>
  <w:style w:type="paragraph" w:customStyle="1" w:styleId="664793050F334E048D9760B0A3EE61B4">
    <w:name w:val="664793050F334E048D9760B0A3EE61B4"/>
    <w:rsid w:val="00E106BD"/>
  </w:style>
  <w:style w:type="paragraph" w:customStyle="1" w:styleId="354E3A60F799439DA9407CC8040B4CE3">
    <w:name w:val="354E3A60F799439DA9407CC8040B4CE3"/>
    <w:rsid w:val="00E106BD"/>
  </w:style>
  <w:style w:type="paragraph" w:customStyle="1" w:styleId="1742684CADE04AF5BFB2B00C456914DA">
    <w:name w:val="1742684CADE04AF5BFB2B00C456914DA"/>
    <w:rsid w:val="00E106BD"/>
  </w:style>
  <w:style w:type="paragraph" w:customStyle="1" w:styleId="839C2DEA1627418F92EBB2806FD3F698">
    <w:name w:val="839C2DEA1627418F92EBB2806FD3F698"/>
    <w:rsid w:val="00E106BD"/>
  </w:style>
  <w:style w:type="paragraph" w:customStyle="1" w:styleId="FE6FEE084D254BBBA78A128CA3F61EEA">
    <w:name w:val="FE6FEE084D254BBBA78A128CA3F61EEA"/>
    <w:rsid w:val="00E106BD"/>
  </w:style>
  <w:style w:type="paragraph" w:customStyle="1" w:styleId="40B7FF51085241579A933907E5C64171">
    <w:name w:val="40B7FF51085241579A933907E5C64171"/>
    <w:rsid w:val="00E106BD"/>
  </w:style>
  <w:style w:type="paragraph" w:customStyle="1" w:styleId="93BC340872004B5F80341465B0904392">
    <w:name w:val="93BC340872004B5F80341465B0904392"/>
    <w:rsid w:val="00E106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Snapshot calendar</Template>
  <TotalTime>1267</TotalTime>
  <Pages>2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Miranda Smit</cp:lastModifiedBy>
  <cp:revision>4</cp:revision>
  <cp:lastPrinted>2019-03-20T13:47:00Z</cp:lastPrinted>
  <dcterms:created xsi:type="dcterms:W3CDTF">2019-03-19T16:40:00Z</dcterms:created>
  <dcterms:modified xsi:type="dcterms:W3CDTF">2019-03-20T13:48:00Z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dduffy@microsoft.com</vt:lpwstr>
  </property>
  <property fmtid="{D5CDD505-2E9C-101B-9397-08002B2CF9AE}" pid="5" name="MSIP_Label_f42aa342-8706-4288-bd11-ebb85995028c_SetDate">
    <vt:lpwstr>2017-12-01T21:24:26.0293480Z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Extended_MSFT_Method">
    <vt:lpwstr>Automatic</vt:lpwstr>
  </property>
  <property fmtid="{D5CDD505-2E9C-101B-9397-08002B2CF9AE}" pid="9" name="Sensitivity">
    <vt:lpwstr>General</vt:lpwstr>
  </property>
</Properties>
</file>