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72" w:type="pct"/>
        <w:tblLook w:val="04A0" w:firstRow="1" w:lastRow="0" w:firstColumn="1" w:lastColumn="0" w:noHBand="0" w:noVBand="1"/>
        <w:tblCaption w:val="Layout table"/>
      </w:tblPr>
      <w:tblGrid>
        <w:gridCol w:w="10956"/>
      </w:tblGrid>
      <w:tr w:rsidR="00EA415B" w14:paraId="7EB806C8" w14:textId="77777777" w:rsidTr="000708A3">
        <w:trPr>
          <w:trHeight w:val="1076"/>
        </w:trPr>
        <w:tc>
          <w:tcPr>
            <w:tcW w:w="10956" w:type="dxa"/>
            <w:shd w:val="clear" w:color="auto" w:fill="355D7E" w:themeFill="accent1" w:themeFillShade="80"/>
          </w:tcPr>
          <w:p w14:paraId="0888AF41" w14:textId="7671D4B4" w:rsidR="00EA415B" w:rsidRDefault="00375B27">
            <w:pPr>
              <w:pStyle w:val="Month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023FE7">
              <w:t>September</w:t>
            </w:r>
            <w:r>
              <w:fldChar w:fldCharType="end"/>
            </w:r>
          </w:p>
        </w:tc>
      </w:tr>
      <w:tr w:rsidR="00EA415B" w14:paraId="3164A226" w14:textId="77777777" w:rsidTr="000708A3">
        <w:trPr>
          <w:trHeight w:val="671"/>
        </w:trPr>
        <w:tc>
          <w:tcPr>
            <w:tcW w:w="10956" w:type="dxa"/>
            <w:tcBorders>
              <w:bottom w:val="single" w:sz="12" w:space="0" w:color="FFFFFF" w:themeColor="background1"/>
            </w:tcBorders>
            <w:shd w:val="clear" w:color="auto" w:fill="355D7E" w:themeFill="accent1" w:themeFillShade="80"/>
          </w:tcPr>
          <w:p w14:paraId="74E9335E" w14:textId="594780FD" w:rsidR="00EA415B" w:rsidRDefault="00375B27">
            <w:pPr>
              <w:pStyle w:val="Year"/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 w:rsidR="00023FE7">
              <w:t>2019</w:t>
            </w:r>
            <w:r>
              <w:fldChar w:fldCharType="end"/>
            </w:r>
          </w:p>
        </w:tc>
      </w:tr>
      <w:tr w:rsidR="00EA415B" w14:paraId="1FC2E36A" w14:textId="77777777" w:rsidTr="000708A3">
        <w:trPr>
          <w:trHeight w:val="404"/>
        </w:trPr>
        <w:tc>
          <w:tcPr>
            <w:tcW w:w="1095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7CAD4F29" w14:textId="24E0C788" w:rsidR="00EA415B" w:rsidRDefault="000708A3">
            <w:pPr>
              <w:pStyle w:val="Subtitle"/>
            </w:pPr>
            <w:r>
              <w:t>640 10</w:t>
            </w:r>
            <w:r w:rsidRPr="000708A3">
              <w:rPr>
                <w:vertAlign w:val="superscript"/>
              </w:rPr>
              <w:t>th</w:t>
            </w:r>
            <w:r>
              <w:t xml:space="preserve"> Street West, Owen Sound                                           </w:t>
            </w:r>
            <w:r w:rsidR="00D229FD">
              <w:t xml:space="preserve">   </w:t>
            </w:r>
            <w:r>
              <w:t xml:space="preserve"> missfitstudio@hotmail.com/519-379-4672</w:t>
            </w:r>
          </w:p>
        </w:tc>
      </w:tr>
    </w:tbl>
    <w:tbl>
      <w:tblPr>
        <w:tblStyle w:val="PlainTable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Layout table"/>
      </w:tblPr>
      <w:tblGrid>
        <w:gridCol w:w="6614"/>
        <w:gridCol w:w="4186"/>
      </w:tblGrid>
      <w:tr w:rsidR="00EA415B" w14:paraId="4A70733B" w14:textId="77777777" w:rsidTr="00EA415B">
        <w:trPr>
          <w:trHeight w:hRule="exact" w:val="3312"/>
        </w:trPr>
        <w:tc>
          <w:tcPr>
            <w:tcW w:w="6614" w:type="dxa"/>
            <w:tcMar>
              <w:left w:w="403" w:type="dxa"/>
            </w:tcMar>
          </w:tcPr>
          <w:p w14:paraId="628FE2BC" w14:textId="777B2450" w:rsidR="00EA415B" w:rsidRDefault="000708A3">
            <w:pPr>
              <w:pStyle w:val="BodyText"/>
              <w:rPr>
                <w:lang w:val="fr-FR"/>
              </w:rPr>
            </w:pPr>
            <w:r>
              <w:rPr>
                <w:noProof/>
                <w:lang w:val="fr-FR"/>
              </w:rPr>
              <w:drawing>
                <wp:inline distT="0" distB="0" distL="0" distR="0" wp14:anchorId="4A2D0A99" wp14:editId="43036186">
                  <wp:extent cx="3909060" cy="19431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issfit logo2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9060" cy="194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6" w:type="dxa"/>
          </w:tcPr>
          <w:p w14:paraId="44FA1E7D" w14:textId="77777777" w:rsidR="00EA415B" w:rsidRDefault="00375B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4922F95" wp14:editId="275AC377">
                  <wp:extent cx="2106982" cy="1480921"/>
                  <wp:effectExtent l="152400" t="190500" r="236220" b="233680"/>
                  <wp:docPr id="1" name="Placehol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orest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242734">
                            <a:off x="0" y="0"/>
                            <a:ext cx="2106982" cy="148092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25400" dir="2400000" sx="101000" sy="101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TableCalendar"/>
        <w:tblW w:w="5000" w:type="pct"/>
        <w:tblLook w:val="0420" w:firstRow="1" w:lastRow="0" w:firstColumn="0" w:lastColumn="0" w:noHBand="0" w:noVBand="1"/>
        <w:tblCaption w:val="Layout table"/>
      </w:tblPr>
      <w:tblGrid>
        <w:gridCol w:w="1536"/>
        <w:gridCol w:w="1538"/>
        <w:gridCol w:w="1540"/>
        <w:gridCol w:w="1552"/>
        <w:gridCol w:w="1543"/>
        <w:gridCol w:w="1533"/>
        <w:gridCol w:w="1542"/>
      </w:tblGrid>
      <w:tr w:rsidR="00947D59" w14:paraId="17D312AE" w14:textId="77777777" w:rsidTr="00EA41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C99A084FAAF446DF8C14D987A9117D72"/>
            </w:placeholder>
            <w:temporary/>
            <w:showingPlcHdr/>
            <w15:appearance w15:val="hidden"/>
          </w:sdtPr>
          <w:sdtEndPr/>
          <w:sdtContent>
            <w:tc>
              <w:tcPr>
                <w:tcW w:w="1536" w:type="dxa"/>
              </w:tcPr>
              <w:p w14:paraId="570185C2" w14:textId="77777777" w:rsidR="00EA415B" w:rsidRDefault="00375B27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1538" w:type="dxa"/>
          </w:tcPr>
          <w:p w14:paraId="70754FD2" w14:textId="77777777" w:rsidR="00EA415B" w:rsidRDefault="00984088">
            <w:pPr>
              <w:pStyle w:val="Days"/>
            </w:pPr>
            <w:sdt>
              <w:sdtPr>
                <w:id w:val="2141225648"/>
                <w:placeholder>
                  <w:docPart w:val="53DA7CDD765E426D82640B6DC29B91CF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Monday</w:t>
                </w:r>
              </w:sdtContent>
            </w:sdt>
          </w:p>
        </w:tc>
        <w:tc>
          <w:tcPr>
            <w:tcW w:w="1540" w:type="dxa"/>
          </w:tcPr>
          <w:p w14:paraId="5F841E27" w14:textId="77777777" w:rsidR="00EA415B" w:rsidRDefault="00984088">
            <w:pPr>
              <w:pStyle w:val="Days"/>
            </w:pPr>
            <w:sdt>
              <w:sdtPr>
                <w:id w:val="-225834277"/>
                <w:placeholder>
                  <w:docPart w:val="B99FFE88B2B748A5B239D87FC123E82A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Tuesday</w:t>
                </w:r>
              </w:sdtContent>
            </w:sdt>
          </w:p>
        </w:tc>
        <w:tc>
          <w:tcPr>
            <w:tcW w:w="1552" w:type="dxa"/>
          </w:tcPr>
          <w:p w14:paraId="6A85A98A" w14:textId="77777777" w:rsidR="00EA415B" w:rsidRDefault="00984088">
            <w:pPr>
              <w:pStyle w:val="Days"/>
            </w:pPr>
            <w:sdt>
              <w:sdtPr>
                <w:id w:val="-1121838800"/>
                <w:placeholder>
                  <w:docPart w:val="C836A39D5F81495C831749F78AFEDF47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Wednesday</w:t>
                </w:r>
              </w:sdtContent>
            </w:sdt>
          </w:p>
        </w:tc>
        <w:tc>
          <w:tcPr>
            <w:tcW w:w="1543" w:type="dxa"/>
          </w:tcPr>
          <w:p w14:paraId="24C5F823" w14:textId="77777777" w:rsidR="00EA415B" w:rsidRDefault="00984088">
            <w:pPr>
              <w:pStyle w:val="Days"/>
            </w:pPr>
            <w:sdt>
              <w:sdtPr>
                <w:id w:val="-1805692476"/>
                <w:placeholder>
                  <w:docPart w:val="9C8541BEC27E423A9EF4F7D3244A1C3F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Thursday</w:t>
                </w:r>
              </w:sdtContent>
            </w:sdt>
          </w:p>
        </w:tc>
        <w:tc>
          <w:tcPr>
            <w:tcW w:w="1533" w:type="dxa"/>
          </w:tcPr>
          <w:p w14:paraId="59CD2ADC" w14:textId="77777777" w:rsidR="00EA415B" w:rsidRDefault="00984088">
            <w:pPr>
              <w:pStyle w:val="Days"/>
            </w:pPr>
            <w:sdt>
              <w:sdtPr>
                <w:id w:val="815225377"/>
                <w:placeholder>
                  <w:docPart w:val="032BBE747F4B42BBBBEA9FA108BE268F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Friday</w:t>
                </w:r>
              </w:sdtContent>
            </w:sdt>
          </w:p>
        </w:tc>
        <w:tc>
          <w:tcPr>
            <w:tcW w:w="1542" w:type="dxa"/>
          </w:tcPr>
          <w:p w14:paraId="2EF21317" w14:textId="77777777" w:rsidR="00EA415B" w:rsidRDefault="00984088">
            <w:pPr>
              <w:pStyle w:val="Days"/>
            </w:pPr>
            <w:sdt>
              <w:sdtPr>
                <w:id w:val="36251574"/>
                <w:placeholder>
                  <w:docPart w:val="7DB7F7730F21447D9D39CB649205BCEE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Saturday</w:t>
                </w:r>
              </w:sdtContent>
            </w:sdt>
          </w:p>
        </w:tc>
      </w:tr>
      <w:tr w:rsidR="00947D59" w14:paraId="29F4929D" w14:textId="77777777" w:rsidTr="00EA415B">
        <w:tc>
          <w:tcPr>
            <w:tcW w:w="1536" w:type="dxa"/>
            <w:tcBorders>
              <w:bottom w:val="nil"/>
            </w:tcBorders>
          </w:tcPr>
          <w:p w14:paraId="17804EF7" w14:textId="50064AED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23FE7">
              <w:instrText>Sunday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separate"/>
            </w:r>
            <w:r w:rsidR="00023FE7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538" w:type="dxa"/>
            <w:tcBorders>
              <w:bottom w:val="nil"/>
            </w:tcBorders>
          </w:tcPr>
          <w:p w14:paraId="30622496" w14:textId="227ECA16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23FE7">
              <w:instrText>Sunday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023FE7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023FE7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23FE7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023FE7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540" w:type="dxa"/>
            <w:tcBorders>
              <w:bottom w:val="nil"/>
            </w:tcBorders>
          </w:tcPr>
          <w:p w14:paraId="40225394" w14:textId="38013436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23FE7">
              <w:instrText>Sunday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023FE7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023FE7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23FE7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023FE7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552" w:type="dxa"/>
            <w:tcBorders>
              <w:bottom w:val="nil"/>
            </w:tcBorders>
          </w:tcPr>
          <w:p w14:paraId="7FED1A5F" w14:textId="691FFEBA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23FE7">
              <w:instrText>Sunday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023FE7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023FE7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23FE7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023FE7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543" w:type="dxa"/>
            <w:tcBorders>
              <w:bottom w:val="nil"/>
            </w:tcBorders>
          </w:tcPr>
          <w:p w14:paraId="4619A4E6" w14:textId="0B70D9BE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23FE7">
              <w:instrText>Sunday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023FE7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023FE7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23FE7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023FE7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533" w:type="dxa"/>
            <w:tcBorders>
              <w:bottom w:val="nil"/>
            </w:tcBorders>
          </w:tcPr>
          <w:p w14:paraId="60D7E518" w14:textId="7FC58246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23FE7">
              <w:instrText>Sunday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023FE7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023FE7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23FE7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023FE7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542" w:type="dxa"/>
            <w:tcBorders>
              <w:bottom w:val="nil"/>
            </w:tcBorders>
          </w:tcPr>
          <w:p w14:paraId="557CA5E1" w14:textId="40FE6E20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23FE7">
              <w:instrText>Sunday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023FE7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023FE7">
              <w:rPr>
                <w:noProof/>
              </w:rPr>
              <w:instrText>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23FE7">
              <w:rPr>
                <w:noProof/>
              </w:rPr>
              <w:instrText>7</w:instrText>
            </w:r>
            <w:r>
              <w:fldChar w:fldCharType="end"/>
            </w:r>
            <w:r>
              <w:fldChar w:fldCharType="separate"/>
            </w:r>
            <w:r w:rsidR="00023FE7">
              <w:rPr>
                <w:noProof/>
              </w:rPr>
              <w:t>7</w:t>
            </w:r>
            <w:r>
              <w:fldChar w:fldCharType="end"/>
            </w:r>
          </w:p>
        </w:tc>
      </w:tr>
      <w:tr w:rsidR="00947D59" w14:paraId="51662C71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26A95DC3" w14:textId="77777777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13D0D14A" w14:textId="77777777" w:rsidR="00023FE7" w:rsidRPr="00C3600F" w:rsidRDefault="00023FE7">
            <w:pPr>
              <w:rPr>
                <w:color w:val="00B050"/>
              </w:rPr>
            </w:pPr>
            <w:proofErr w:type="spellStart"/>
            <w:r w:rsidRPr="00C3600F">
              <w:rPr>
                <w:color w:val="00B050"/>
              </w:rPr>
              <w:t>Kangoo</w:t>
            </w:r>
            <w:proofErr w:type="spellEnd"/>
            <w:r w:rsidRPr="00C3600F">
              <w:rPr>
                <w:color w:val="00B050"/>
              </w:rPr>
              <w:t xml:space="preserve"> in the Park-11am at Harrison Park</w:t>
            </w:r>
          </w:p>
          <w:p w14:paraId="4A7EDBAE" w14:textId="26D0557F" w:rsidR="00023FE7" w:rsidRDefault="00023FE7"/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7FBE73E1" w14:textId="61E82A4A" w:rsidR="00EA415B" w:rsidRDefault="00EA415B"/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48707E7E" w14:textId="4F2C2489" w:rsidR="00EA415B" w:rsidRDefault="00A05CC1">
            <w:r>
              <w:t>Drop-in Bootcamp</w:t>
            </w:r>
            <w:r w:rsidR="00840D29">
              <w:t xml:space="preserve"> 12:10-12:50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7F884F58" w14:textId="77777777" w:rsidR="00EA415B" w:rsidRPr="00C3600F" w:rsidRDefault="00AC6E2E">
            <w:pPr>
              <w:rPr>
                <w:color w:val="00B050"/>
              </w:rPr>
            </w:pPr>
            <w:r w:rsidRPr="00C3600F">
              <w:rPr>
                <w:color w:val="00B050"/>
              </w:rPr>
              <w:t xml:space="preserve">Beginner </w:t>
            </w:r>
            <w:proofErr w:type="spellStart"/>
            <w:r w:rsidRPr="00C3600F">
              <w:rPr>
                <w:color w:val="00B050"/>
              </w:rPr>
              <w:t>Kangoo</w:t>
            </w:r>
            <w:proofErr w:type="spellEnd"/>
            <w:r w:rsidRPr="00C3600F">
              <w:rPr>
                <w:color w:val="00B050"/>
              </w:rPr>
              <w:t xml:space="preserve"> 5:45pm</w:t>
            </w:r>
          </w:p>
          <w:p w14:paraId="1EB17613" w14:textId="1A0DEB5E" w:rsidR="00AC6E2E" w:rsidRDefault="00AC6E2E">
            <w:proofErr w:type="spellStart"/>
            <w:r w:rsidRPr="00C3600F">
              <w:rPr>
                <w:color w:val="00B050"/>
              </w:rPr>
              <w:t>Kangoo</w:t>
            </w:r>
            <w:proofErr w:type="spellEnd"/>
            <w:r w:rsidRPr="00C3600F">
              <w:rPr>
                <w:color w:val="00B050"/>
              </w:rPr>
              <w:t xml:space="preserve"> 7pm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6364CF64" w14:textId="77777777" w:rsidR="00C0209C" w:rsidRDefault="00C3600F" w:rsidP="00354EE1">
            <w:r>
              <w:t>Drop-In Bootcamp</w:t>
            </w:r>
          </w:p>
          <w:p w14:paraId="190B89A0" w14:textId="0532A855" w:rsidR="00C3600F" w:rsidRDefault="00C3600F" w:rsidP="00354EE1">
            <w:r>
              <w:t>12:10-12:50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3DD6D407" w14:textId="77777777" w:rsidR="00EA415B" w:rsidRPr="00C3600F" w:rsidRDefault="00AC6E2E">
            <w:pPr>
              <w:rPr>
                <w:color w:val="00B050"/>
                <w:sz w:val="16"/>
                <w:szCs w:val="16"/>
              </w:rPr>
            </w:pPr>
            <w:proofErr w:type="spellStart"/>
            <w:r w:rsidRPr="00C3600F">
              <w:rPr>
                <w:color w:val="00B050"/>
                <w:sz w:val="16"/>
                <w:szCs w:val="16"/>
              </w:rPr>
              <w:t>Kangoo</w:t>
            </w:r>
            <w:proofErr w:type="spellEnd"/>
            <w:r w:rsidRPr="00C3600F">
              <w:rPr>
                <w:color w:val="00B050"/>
                <w:sz w:val="16"/>
                <w:szCs w:val="16"/>
              </w:rPr>
              <w:t xml:space="preserve"> POWER 9am</w:t>
            </w:r>
          </w:p>
          <w:p w14:paraId="6AAB86FB" w14:textId="7E61481E" w:rsidR="00AC6E2E" w:rsidRDefault="00AC6E2E">
            <w:r w:rsidRPr="00D53FFE">
              <w:rPr>
                <w:color w:val="7030A0"/>
                <w:sz w:val="16"/>
                <w:szCs w:val="16"/>
              </w:rPr>
              <w:t>Active Yoga Flow 10am</w:t>
            </w:r>
          </w:p>
        </w:tc>
      </w:tr>
      <w:tr w:rsidR="00947D59" w14:paraId="41D144F2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57C3BC0C" w14:textId="7E3CAA34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023FE7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0B11FFC4" w14:textId="45EC6943" w:rsidR="00EA415B" w:rsidRDefault="00C3600F" w:rsidP="00C3600F">
            <w:pPr>
              <w:pStyle w:val="Dates"/>
              <w:jc w:val="left"/>
            </w:pPr>
            <w:r w:rsidRPr="00C3600F">
              <w:rPr>
                <w:color w:val="auto"/>
                <w:sz w:val="16"/>
                <w:szCs w:val="16"/>
              </w:rPr>
              <w:t>Drop-In Bootcamp 12:10-12:50</w:t>
            </w:r>
            <w:r>
              <w:rPr>
                <w:color w:val="auto"/>
                <w:sz w:val="16"/>
                <w:szCs w:val="16"/>
              </w:rPr>
              <w:t xml:space="preserve">        </w:t>
            </w:r>
            <w:r w:rsidR="00375B27" w:rsidRPr="00C3600F">
              <w:rPr>
                <w:color w:val="auto"/>
              </w:rPr>
              <w:fldChar w:fldCharType="begin"/>
            </w:r>
            <w:r w:rsidR="00375B27" w:rsidRPr="00C3600F">
              <w:rPr>
                <w:color w:val="auto"/>
              </w:rPr>
              <w:instrText xml:space="preserve"> =A4+1 </w:instrText>
            </w:r>
            <w:r w:rsidR="00375B27" w:rsidRPr="00C3600F">
              <w:rPr>
                <w:color w:val="auto"/>
              </w:rPr>
              <w:fldChar w:fldCharType="separate"/>
            </w:r>
            <w:r w:rsidR="00023FE7" w:rsidRPr="00C3600F">
              <w:rPr>
                <w:noProof/>
                <w:color w:val="auto"/>
              </w:rPr>
              <w:t>9</w:t>
            </w:r>
            <w:r w:rsidR="00375B27" w:rsidRPr="00C3600F">
              <w:rPr>
                <w:color w:val="auto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4C8DA8CA" w14:textId="532ED7D3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023FE7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71913C20" w14:textId="637C04B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023FE7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6BBC834B" w14:textId="1FDB2F21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023FE7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3A05D533" w14:textId="7606F0EF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023FE7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0CD0D03C" w14:textId="11EBA3E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023FE7">
              <w:rPr>
                <w:noProof/>
              </w:rPr>
              <w:t>14</w:t>
            </w:r>
            <w:r>
              <w:fldChar w:fldCharType="end"/>
            </w:r>
          </w:p>
        </w:tc>
      </w:tr>
      <w:tr w:rsidR="00947D59" w14:paraId="36DB9D49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144EC5C4" w14:textId="5A114D2F" w:rsidR="00354EE1" w:rsidRPr="00354EE1" w:rsidRDefault="00354EE1">
            <w:pPr>
              <w:rPr>
                <w:sz w:val="16"/>
                <w:szCs w:val="16"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31456043" w14:textId="519461CB" w:rsidR="00AE643D" w:rsidRDefault="00AC6E2E">
            <w:pPr>
              <w:rPr>
                <w:color w:val="00B050"/>
              </w:rPr>
            </w:pPr>
            <w:r w:rsidRPr="00E73A2B">
              <w:rPr>
                <w:color w:val="00B050"/>
              </w:rPr>
              <w:t xml:space="preserve">Beginner </w:t>
            </w:r>
            <w:proofErr w:type="spellStart"/>
            <w:r w:rsidRPr="00E73A2B">
              <w:rPr>
                <w:color w:val="00B050"/>
              </w:rPr>
              <w:t>Kangoo</w:t>
            </w:r>
            <w:proofErr w:type="spellEnd"/>
            <w:r w:rsidRPr="00E73A2B">
              <w:rPr>
                <w:color w:val="00B050"/>
              </w:rPr>
              <w:t xml:space="preserve"> 5pm</w:t>
            </w:r>
          </w:p>
          <w:p w14:paraId="44789CCF" w14:textId="6E3D775B" w:rsidR="00012887" w:rsidRPr="00012887" w:rsidRDefault="00012887">
            <w:pPr>
              <w:rPr>
                <w:color w:val="7030A0"/>
                <w:sz w:val="16"/>
                <w:szCs w:val="16"/>
              </w:rPr>
            </w:pPr>
            <w:r w:rsidRPr="00012887">
              <w:rPr>
                <w:color w:val="7030A0"/>
                <w:sz w:val="16"/>
                <w:szCs w:val="16"/>
              </w:rPr>
              <w:t xml:space="preserve">Yoga with </w:t>
            </w:r>
            <w:proofErr w:type="spellStart"/>
            <w:r w:rsidRPr="00012887">
              <w:rPr>
                <w:color w:val="7030A0"/>
                <w:sz w:val="16"/>
                <w:szCs w:val="16"/>
              </w:rPr>
              <w:t>Whitnee</w:t>
            </w:r>
            <w:proofErr w:type="spellEnd"/>
            <w:r w:rsidRPr="00012887">
              <w:rPr>
                <w:color w:val="7030A0"/>
                <w:sz w:val="16"/>
                <w:szCs w:val="16"/>
              </w:rPr>
              <w:t xml:space="preserve"> 7-8:15pm</w:t>
            </w:r>
          </w:p>
          <w:p w14:paraId="2D05BF7B" w14:textId="3F3D9142" w:rsidR="00AC6E2E" w:rsidRPr="00C3600F" w:rsidRDefault="00AC6E2E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5AD245B5" w14:textId="77777777" w:rsidR="006B1733" w:rsidRDefault="00AC6E2E">
            <w:proofErr w:type="spellStart"/>
            <w:r w:rsidRPr="00C3600F">
              <w:rPr>
                <w:color w:val="00B050"/>
              </w:rPr>
              <w:t>Kangoo</w:t>
            </w:r>
            <w:proofErr w:type="spellEnd"/>
            <w:r w:rsidRPr="00C3600F">
              <w:rPr>
                <w:color w:val="00B050"/>
              </w:rPr>
              <w:t xml:space="preserve"> Kick and Punch </w:t>
            </w:r>
            <w:r w:rsidR="00C3600F">
              <w:t xml:space="preserve">and Core Conditioning </w:t>
            </w:r>
            <w:r>
              <w:t>7pm</w:t>
            </w:r>
          </w:p>
          <w:p w14:paraId="508F8BE7" w14:textId="514FEACB" w:rsidR="00070142" w:rsidRPr="006B1733" w:rsidRDefault="00070142">
            <w:r>
              <w:t>(30 min. each)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2DF6FBEE" w14:textId="77777777" w:rsidR="00EA415B" w:rsidRDefault="00EA415B"/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772B9939" w14:textId="73C1CC59" w:rsidR="00EA415B" w:rsidRDefault="00AC6E2E">
            <w:proofErr w:type="spellStart"/>
            <w:r w:rsidRPr="00C3600F">
              <w:rPr>
                <w:color w:val="00B050"/>
              </w:rPr>
              <w:t>Kangoo</w:t>
            </w:r>
            <w:proofErr w:type="spellEnd"/>
            <w:r w:rsidRPr="00C3600F">
              <w:rPr>
                <w:color w:val="00B050"/>
              </w:rPr>
              <w:t xml:space="preserve"> 7pm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EA20FA6" w14:textId="77777777" w:rsidR="00EA415B" w:rsidRDefault="00EA415B"/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0A3F3B89" w14:textId="1FCED1CC" w:rsidR="00EA415B" w:rsidRDefault="00AC6E2E">
            <w:r w:rsidRPr="00D53FFE">
              <w:rPr>
                <w:color w:val="7030A0"/>
              </w:rPr>
              <w:t>Active Yoga Flow 10am</w:t>
            </w:r>
          </w:p>
        </w:tc>
      </w:tr>
      <w:tr w:rsidR="00947D59" w14:paraId="1FF5B319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222DBAEF" w14:textId="2719C2F6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023FE7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4F692C41" w14:textId="028097D5" w:rsidR="00EA415B" w:rsidRPr="00C3600F" w:rsidRDefault="00C3600F" w:rsidP="00C3600F">
            <w:pPr>
              <w:pStyle w:val="Dates"/>
              <w:jc w:val="left"/>
              <w:rPr>
                <w:sz w:val="16"/>
                <w:szCs w:val="16"/>
              </w:rPr>
            </w:pPr>
            <w:r w:rsidRPr="00C3600F">
              <w:rPr>
                <w:color w:val="auto"/>
                <w:sz w:val="16"/>
                <w:szCs w:val="16"/>
              </w:rPr>
              <w:t>Drop-In Bootcamp 12:10-12:50</w:t>
            </w:r>
            <w:r>
              <w:rPr>
                <w:color w:val="auto"/>
                <w:sz w:val="16"/>
                <w:szCs w:val="16"/>
              </w:rPr>
              <w:t xml:space="preserve">       </w:t>
            </w:r>
            <w:r w:rsidR="00375B27" w:rsidRPr="00C3600F">
              <w:rPr>
                <w:color w:val="auto"/>
                <w:sz w:val="16"/>
                <w:szCs w:val="16"/>
              </w:rPr>
              <w:fldChar w:fldCharType="begin"/>
            </w:r>
            <w:r w:rsidR="00375B27" w:rsidRPr="00C3600F">
              <w:rPr>
                <w:color w:val="auto"/>
                <w:sz w:val="16"/>
                <w:szCs w:val="16"/>
              </w:rPr>
              <w:instrText xml:space="preserve"> =A6+1 </w:instrText>
            </w:r>
            <w:r w:rsidR="00375B27" w:rsidRPr="00C3600F">
              <w:rPr>
                <w:color w:val="auto"/>
                <w:sz w:val="16"/>
                <w:szCs w:val="16"/>
              </w:rPr>
              <w:fldChar w:fldCharType="separate"/>
            </w:r>
            <w:r w:rsidR="00023FE7" w:rsidRPr="00C3600F">
              <w:rPr>
                <w:noProof/>
                <w:color w:val="auto"/>
                <w:sz w:val="16"/>
                <w:szCs w:val="16"/>
              </w:rPr>
              <w:t>16</w:t>
            </w:r>
            <w:r w:rsidR="00375B27" w:rsidRPr="00C3600F">
              <w:rPr>
                <w:color w:val="auto"/>
                <w:sz w:val="16"/>
                <w:szCs w:val="16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10D393C1" w14:textId="36AA1248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023FE7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1FD81A4C" w14:textId="5C0A159D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023FE7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40759E84" w14:textId="3D3929BF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023FE7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7B4EFDAC" w14:textId="7D84C5C4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023FE7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2066B9E1" w14:textId="4E849765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023FE7">
              <w:rPr>
                <w:noProof/>
              </w:rPr>
              <w:t>21</w:t>
            </w:r>
            <w:r>
              <w:fldChar w:fldCharType="end"/>
            </w:r>
          </w:p>
        </w:tc>
      </w:tr>
      <w:tr w:rsidR="00947D59" w14:paraId="1E4703F1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2FE48F10" w14:textId="77777777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4DF3B3B2" w14:textId="6B5BDDCD" w:rsidR="00C3600F" w:rsidRDefault="00AC6E2E">
            <w:pPr>
              <w:rPr>
                <w:color w:val="00B050"/>
              </w:rPr>
            </w:pPr>
            <w:proofErr w:type="spellStart"/>
            <w:r w:rsidRPr="00E73A2B">
              <w:rPr>
                <w:color w:val="00B050"/>
              </w:rPr>
              <w:t>Kangoo</w:t>
            </w:r>
            <w:proofErr w:type="spellEnd"/>
            <w:r w:rsidRPr="00E73A2B">
              <w:rPr>
                <w:color w:val="00B050"/>
              </w:rPr>
              <w:t xml:space="preserve"> Dance 5pm</w:t>
            </w:r>
          </w:p>
          <w:p w14:paraId="3E58E341" w14:textId="19AA7DF8" w:rsidR="00012887" w:rsidRPr="00012887" w:rsidRDefault="00012887">
            <w:pPr>
              <w:rPr>
                <w:color w:val="7030A0"/>
                <w:sz w:val="16"/>
                <w:szCs w:val="16"/>
              </w:rPr>
            </w:pPr>
            <w:r w:rsidRPr="00012887">
              <w:rPr>
                <w:color w:val="7030A0"/>
                <w:sz w:val="16"/>
                <w:szCs w:val="16"/>
              </w:rPr>
              <w:t xml:space="preserve">Yoga with </w:t>
            </w:r>
            <w:proofErr w:type="spellStart"/>
            <w:r w:rsidRPr="00012887">
              <w:rPr>
                <w:color w:val="7030A0"/>
                <w:sz w:val="16"/>
                <w:szCs w:val="16"/>
              </w:rPr>
              <w:t>Whitnee</w:t>
            </w:r>
            <w:proofErr w:type="spellEnd"/>
            <w:r w:rsidRPr="00012887">
              <w:rPr>
                <w:color w:val="7030A0"/>
                <w:sz w:val="16"/>
                <w:szCs w:val="16"/>
              </w:rPr>
              <w:t xml:space="preserve"> 7-8:15pm</w:t>
            </w:r>
          </w:p>
          <w:p w14:paraId="6E512F81" w14:textId="37FA62B9" w:rsidR="00AC6E2E" w:rsidRPr="00C3600F" w:rsidRDefault="00AC6E2E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3B9847C6" w14:textId="28DF8CA8" w:rsidR="00EA415B" w:rsidRDefault="00AC6E2E">
            <w:proofErr w:type="spellStart"/>
            <w:r w:rsidRPr="00C3600F">
              <w:rPr>
                <w:color w:val="00B050"/>
              </w:rPr>
              <w:t>Kangoo</w:t>
            </w:r>
            <w:proofErr w:type="spellEnd"/>
            <w:r w:rsidRPr="00C3600F">
              <w:rPr>
                <w:color w:val="00B050"/>
              </w:rPr>
              <w:t xml:space="preserve"> 6pm</w:t>
            </w:r>
            <w:bookmarkStart w:id="0" w:name="_GoBack"/>
            <w:bookmarkEnd w:id="0"/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45220C3E" w14:textId="77777777" w:rsidR="0026589D" w:rsidRDefault="00EB00E6">
            <w:r>
              <w:t>Drop-In Bootcamp</w:t>
            </w:r>
          </w:p>
          <w:p w14:paraId="5C063D96" w14:textId="583706E6" w:rsidR="00EB00E6" w:rsidRDefault="00EB00E6">
            <w:r>
              <w:t>12:10-12:50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70B3EF6B" w14:textId="77777777" w:rsidR="00EA415B" w:rsidRPr="00C3600F" w:rsidRDefault="00AC6E2E">
            <w:pPr>
              <w:rPr>
                <w:color w:val="00B050"/>
              </w:rPr>
            </w:pPr>
            <w:r w:rsidRPr="00C3600F">
              <w:rPr>
                <w:color w:val="00B050"/>
              </w:rPr>
              <w:t xml:space="preserve">Beginner </w:t>
            </w:r>
            <w:proofErr w:type="spellStart"/>
            <w:r w:rsidRPr="00C3600F">
              <w:rPr>
                <w:color w:val="00B050"/>
              </w:rPr>
              <w:t>Kangoo</w:t>
            </w:r>
            <w:proofErr w:type="spellEnd"/>
            <w:r w:rsidRPr="00C3600F">
              <w:rPr>
                <w:color w:val="00B050"/>
              </w:rPr>
              <w:t xml:space="preserve"> 5:45pm</w:t>
            </w:r>
          </w:p>
          <w:p w14:paraId="76758858" w14:textId="7EB25A89" w:rsidR="00AC6E2E" w:rsidRDefault="00A05CC1">
            <w:proofErr w:type="spellStart"/>
            <w:r w:rsidRPr="00C3600F">
              <w:rPr>
                <w:color w:val="00B050"/>
              </w:rPr>
              <w:t>Kangoo</w:t>
            </w:r>
            <w:proofErr w:type="spellEnd"/>
            <w:r w:rsidRPr="00C3600F">
              <w:rPr>
                <w:color w:val="00B050"/>
              </w:rPr>
              <w:t xml:space="preserve"> 7pm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15FC848B" w14:textId="1A99A2EA" w:rsidR="00EA415B" w:rsidRDefault="00EA415B"/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1375839E" w14:textId="6C37F432" w:rsidR="00EA415B" w:rsidRPr="00D53FFE" w:rsidRDefault="00A05CC1">
            <w:pPr>
              <w:rPr>
                <w:color w:val="7030A0"/>
              </w:rPr>
            </w:pPr>
            <w:r w:rsidRPr="00D53FFE">
              <w:rPr>
                <w:color w:val="7030A0"/>
              </w:rPr>
              <w:t>Active Yoga Flow 10am</w:t>
            </w:r>
          </w:p>
        </w:tc>
      </w:tr>
      <w:tr w:rsidR="00947D59" w14:paraId="676497CA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256EE93A" w14:textId="5148CB8C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023FE7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2AF62426" w14:textId="5CF66063" w:rsidR="00EA415B" w:rsidRDefault="00EB00E6" w:rsidP="00EB00E6">
            <w:pPr>
              <w:pStyle w:val="Dates"/>
              <w:jc w:val="left"/>
            </w:pPr>
            <w:r w:rsidRPr="00EB00E6">
              <w:rPr>
                <w:color w:val="auto"/>
                <w:sz w:val="16"/>
                <w:szCs w:val="16"/>
              </w:rPr>
              <w:t>Drop-In Bootcamp</w:t>
            </w:r>
            <w:r>
              <w:rPr>
                <w:color w:val="auto"/>
                <w:sz w:val="16"/>
                <w:szCs w:val="16"/>
              </w:rPr>
              <w:t xml:space="preserve"> 12:10-12:50      </w:t>
            </w:r>
            <w:r w:rsidR="00375B27">
              <w:fldChar w:fldCharType="begin"/>
            </w:r>
            <w:r w:rsidR="00375B27">
              <w:instrText xml:space="preserve"> =A8+1 </w:instrText>
            </w:r>
            <w:r w:rsidR="00375B27">
              <w:fldChar w:fldCharType="separate"/>
            </w:r>
            <w:r w:rsidR="00023FE7">
              <w:rPr>
                <w:noProof/>
              </w:rPr>
              <w:t>23</w:t>
            </w:r>
            <w:r w:rsidR="00375B27"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3FD5839F" w14:textId="0B7605CF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023FE7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7D273EFA" w14:textId="520CF688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023FE7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65A80351" w14:textId="6B71062C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023FE7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7994160F" w14:textId="1BE90AEC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023FE7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411F4345" w14:textId="0A748FE8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023FE7">
              <w:rPr>
                <w:noProof/>
              </w:rPr>
              <w:t>28</w:t>
            </w:r>
            <w:r>
              <w:fldChar w:fldCharType="end"/>
            </w:r>
          </w:p>
        </w:tc>
      </w:tr>
      <w:tr w:rsidR="00947D59" w14:paraId="4B864A78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1920058A" w14:textId="77777777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20F3830B" w14:textId="3CAF490B" w:rsidR="00EB00E6" w:rsidRDefault="00EB00E6">
            <w:pPr>
              <w:rPr>
                <w:color w:val="00B050"/>
              </w:rPr>
            </w:pPr>
            <w:r w:rsidRPr="00070142">
              <w:rPr>
                <w:color w:val="00B050"/>
              </w:rPr>
              <w:t xml:space="preserve">Beginner </w:t>
            </w:r>
            <w:proofErr w:type="spellStart"/>
            <w:r w:rsidRPr="00070142">
              <w:rPr>
                <w:color w:val="00B050"/>
              </w:rPr>
              <w:t>Kangoo</w:t>
            </w:r>
            <w:proofErr w:type="spellEnd"/>
            <w:r w:rsidRPr="00070142">
              <w:rPr>
                <w:color w:val="00B050"/>
              </w:rPr>
              <w:t xml:space="preserve"> 5pm</w:t>
            </w:r>
          </w:p>
          <w:p w14:paraId="2B91FC72" w14:textId="0A0BBCB1" w:rsidR="00012887" w:rsidRPr="00012887" w:rsidRDefault="00012887">
            <w:r w:rsidRPr="00012887">
              <w:rPr>
                <w:color w:val="7030A0"/>
                <w:sz w:val="16"/>
                <w:szCs w:val="16"/>
              </w:rPr>
              <w:t xml:space="preserve">Yoga with </w:t>
            </w:r>
            <w:proofErr w:type="spellStart"/>
            <w:r w:rsidRPr="00012887">
              <w:rPr>
                <w:color w:val="7030A0"/>
                <w:sz w:val="16"/>
                <w:szCs w:val="16"/>
              </w:rPr>
              <w:t>Whitnee</w:t>
            </w:r>
            <w:proofErr w:type="spellEnd"/>
            <w:r>
              <w:t xml:space="preserve"> </w:t>
            </w:r>
            <w:r w:rsidRPr="00012887">
              <w:rPr>
                <w:color w:val="7030A0"/>
                <w:sz w:val="16"/>
                <w:szCs w:val="16"/>
              </w:rPr>
              <w:t>7-8:15pm</w:t>
            </w:r>
            <w:r w:rsidRPr="00012887">
              <w:rPr>
                <w:color w:val="7030A0"/>
              </w:rPr>
              <w:t xml:space="preserve"> </w:t>
            </w:r>
          </w:p>
          <w:p w14:paraId="7C813AD9" w14:textId="1BAA3391" w:rsidR="00EB00E6" w:rsidRDefault="00EB00E6"/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56A5141E" w14:textId="77777777" w:rsidR="00624E04" w:rsidRDefault="00070142">
            <w:proofErr w:type="spellStart"/>
            <w:r w:rsidRPr="00070142">
              <w:rPr>
                <w:color w:val="00B050"/>
              </w:rPr>
              <w:t>Kangoo</w:t>
            </w:r>
            <w:proofErr w:type="spellEnd"/>
            <w:r w:rsidRPr="00070142">
              <w:rPr>
                <w:color w:val="00B050"/>
              </w:rPr>
              <w:t xml:space="preserve"> Kick and Punch </w:t>
            </w:r>
            <w:r>
              <w:t>and Core Conditioning 6pm</w:t>
            </w:r>
          </w:p>
          <w:p w14:paraId="04BB8E1F" w14:textId="3986E3F4" w:rsidR="00070142" w:rsidRDefault="00070142">
            <w:r>
              <w:t>(30 min each)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674FB100" w14:textId="77777777" w:rsidR="00EA415B" w:rsidRDefault="00070142">
            <w:r>
              <w:t>Drop-In Bootcamp</w:t>
            </w:r>
          </w:p>
          <w:p w14:paraId="2A47F555" w14:textId="63E6E0E5" w:rsidR="00070142" w:rsidRDefault="00070142">
            <w:r>
              <w:t>12:10-12:50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22FC9D6A" w14:textId="77777777" w:rsidR="00EA415B" w:rsidRPr="00070142" w:rsidRDefault="00070142">
            <w:pPr>
              <w:rPr>
                <w:color w:val="00B050"/>
              </w:rPr>
            </w:pPr>
            <w:proofErr w:type="spellStart"/>
            <w:r w:rsidRPr="00070142">
              <w:rPr>
                <w:color w:val="00B050"/>
              </w:rPr>
              <w:t>Kangoo</w:t>
            </w:r>
            <w:proofErr w:type="spellEnd"/>
            <w:r w:rsidRPr="00070142">
              <w:rPr>
                <w:color w:val="00B050"/>
              </w:rPr>
              <w:t xml:space="preserve"> Dance </w:t>
            </w:r>
          </w:p>
          <w:p w14:paraId="259B8EF4" w14:textId="0349FC18" w:rsidR="00070142" w:rsidRDefault="00070142">
            <w:r w:rsidRPr="00070142">
              <w:rPr>
                <w:color w:val="00B050"/>
              </w:rPr>
              <w:t>7:30pm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BC7EEA5" w14:textId="77777777" w:rsidR="00EA415B" w:rsidRDefault="00EA415B"/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31A19872" w14:textId="77777777" w:rsidR="00EA415B" w:rsidRDefault="00070142">
            <w:pPr>
              <w:rPr>
                <w:color w:val="00B050"/>
                <w:sz w:val="16"/>
                <w:szCs w:val="16"/>
              </w:rPr>
            </w:pPr>
            <w:proofErr w:type="spellStart"/>
            <w:r w:rsidRPr="00070142">
              <w:rPr>
                <w:color w:val="00B050"/>
                <w:sz w:val="16"/>
                <w:szCs w:val="16"/>
              </w:rPr>
              <w:t>Kangoo</w:t>
            </w:r>
            <w:proofErr w:type="spellEnd"/>
            <w:r w:rsidRPr="00070142">
              <w:rPr>
                <w:color w:val="00B050"/>
                <w:sz w:val="16"/>
                <w:szCs w:val="16"/>
              </w:rPr>
              <w:t xml:space="preserve"> POWER 9am</w:t>
            </w:r>
          </w:p>
          <w:p w14:paraId="201B1F23" w14:textId="5E158886" w:rsidR="00070142" w:rsidRPr="00070142" w:rsidRDefault="00070142">
            <w:pPr>
              <w:rPr>
                <w:sz w:val="16"/>
                <w:szCs w:val="16"/>
              </w:rPr>
            </w:pPr>
            <w:r w:rsidRPr="00070142">
              <w:rPr>
                <w:color w:val="7030A0"/>
                <w:sz w:val="16"/>
                <w:szCs w:val="16"/>
              </w:rPr>
              <w:t>Active Yoga Flow 10am</w:t>
            </w:r>
          </w:p>
        </w:tc>
      </w:tr>
      <w:tr w:rsidR="00947D59" w14:paraId="55182B9F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79E3C5BE" w14:textId="5B366238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023FE7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023FE7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23FE7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023FE7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23FE7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023FE7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3225F64C" w14:textId="04ED0F38" w:rsidR="00EA415B" w:rsidRDefault="00070142">
            <w:pPr>
              <w:pStyle w:val="Dates"/>
            </w:pPr>
            <w:r w:rsidRPr="00070142">
              <w:rPr>
                <w:color w:val="auto"/>
              </w:rPr>
              <w:t xml:space="preserve">Drop-In Bootcamp 12:10-12:50   </w:t>
            </w:r>
            <w:r w:rsidR="00375B27">
              <w:fldChar w:fldCharType="begin"/>
            </w:r>
            <w:r w:rsidR="00375B27">
              <w:instrText xml:space="preserve">IF </w:instrText>
            </w:r>
            <w:r w:rsidR="00375B27">
              <w:fldChar w:fldCharType="begin"/>
            </w:r>
            <w:r w:rsidR="00375B27">
              <w:instrText xml:space="preserve"> =A10</w:instrText>
            </w:r>
            <w:r w:rsidR="00375B27">
              <w:fldChar w:fldCharType="separate"/>
            </w:r>
            <w:r w:rsidR="00023FE7">
              <w:rPr>
                <w:noProof/>
              </w:rPr>
              <w:instrText>29</w:instrText>
            </w:r>
            <w:r w:rsidR="00375B27">
              <w:fldChar w:fldCharType="end"/>
            </w:r>
            <w:r w:rsidR="00375B27">
              <w:instrText xml:space="preserve"> = 0,"" </w:instrText>
            </w:r>
            <w:r w:rsidR="00375B27">
              <w:fldChar w:fldCharType="begin"/>
            </w:r>
            <w:r w:rsidR="00375B27">
              <w:instrText xml:space="preserve"> IF </w:instrText>
            </w:r>
            <w:r w:rsidR="00375B27">
              <w:fldChar w:fldCharType="begin"/>
            </w:r>
            <w:r w:rsidR="00375B27">
              <w:instrText xml:space="preserve"> =A10 </w:instrText>
            </w:r>
            <w:r w:rsidR="00375B27">
              <w:fldChar w:fldCharType="separate"/>
            </w:r>
            <w:r w:rsidR="00023FE7">
              <w:rPr>
                <w:noProof/>
              </w:rPr>
              <w:instrText>29</w:instrText>
            </w:r>
            <w:r w:rsidR="00375B27">
              <w:fldChar w:fldCharType="end"/>
            </w:r>
            <w:r w:rsidR="00375B27">
              <w:instrText xml:space="preserve">  &lt; </w:instrText>
            </w:r>
            <w:r w:rsidR="00375B27">
              <w:fldChar w:fldCharType="begin"/>
            </w:r>
            <w:r w:rsidR="00375B27">
              <w:instrText xml:space="preserve"> DocVariable MonthEnd \@ d </w:instrText>
            </w:r>
            <w:r w:rsidR="00375B27">
              <w:fldChar w:fldCharType="separate"/>
            </w:r>
            <w:r w:rsidR="00023FE7">
              <w:instrText>30</w:instrText>
            </w:r>
            <w:r w:rsidR="00375B27">
              <w:fldChar w:fldCharType="end"/>
            </w:r>
            <w:r w:rsidR="00375B27">
              <w:instrText xml:space="preserve">  </w:instrText>
            </w:r>
            <w:r w:rsidR="00375B27">
              <w:fldChar w:fldCharType="begin"/>
            </w:r>
            <w:r w:rsidR="00375B27">
              <w:instrText xml:space="preserve"> =A10+1 </w:instrText>
            </w:r>
            <w:r w:rsidR="00375B27">
              <w:fldChar w:fldCharType="separate"/>
            </w:r>
            <w:r w:rsidR="00023FE7">
              <w:rPr>
                <w:noProof/>
              </w:rPr>
              <w:instrText>30</w:instrText>
            </w:r>
            <w:r w:rsidR="00375B27">
              <w:fldChar w:fldCharType="end"/>
            </w:r>
            <w:r w:rsidR="00375B27">
              <w:instrText xml:space="preserve"> "" </w:instrText>
            </w:r>
            <w:r w:rsidR="00375B27">
              <w:fldChar w:fldCharType="separate"/>
            </w:r>
            <w:r w:rsidR="00023FE7">
              <w:rPr>
                <w:noProof/>
              </w:rPr>
              <w:instrText>30</w:instrText>
            </w:r>
            <w:r w:rsidR="00375B27">
              <w:fldChar w:fldCharType="end"/>
            </w:r>
            <w:r w:rsidR="00375B27">
              <w:fldChar w:fldCharType="separate"/>
            </w:r>
            <w:r w:rsidR="00023FE7">
              <w:rPr>
                <w:noProof/>
              </w:rPr>
              <w:t>30</w:t>
            </w:r>
            <w:r w:rsidR="00375B27"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75668737" w14:textId="20CFEEC5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023FE7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023FE7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23FE7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0708A3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795E3F5D" w14:textId="034FD5A6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023FE7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0708A3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708A3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0708A3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708A3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61CCAF33" w14:textId="77777777" w:rsidR="002260D5" w:rsidRPr="00A47C22" w:rsidRDefault="002260D5" w:rsidP="00B6443A">
            <w:pPr>
              <w:pStyle w:val="Dates"/>
              <w:jc w:val="left"/>
              <w:rPr>
                <w:b/>
                <w:bCs/>
                <w:color w:val="auto"/>
              </w:rPr>
            </w:pPr>
            <w:r w:rsidRPr="00A47C22">
              <w:rPr>
                <w:b/>
                <w:bCs/>
                <w:color w:val="auto"/>
              </w:rPr>
              <w:t>September Beginner Special:</w:t>
            </w:r>
          </w:p>
          <w:p w14:paraId="2FB1D2B0" w14:textId="17BFC68B" w:rsidR="00EA415B" w:rsidRDefault="00A47C22" w:rsidP="00B6443A">
            <w:pPr>
              <w:pStyle w:val="Dates"/>
              <w:jc w:val="left"/>
            </w:pPr>
            <w:r>
              <w:rPr>
                <w:noProof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330851C" wp14:editId="38E5BE85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86995</wp:posOffset>
                      </wp:positionV>
                      <wp:extent cx="701040" cy="91440"/>
                      <wp:effectExtent l="0" t="19050" r="41910" b="41910"/>
                      <wp:wrapNone/>
                      <wp:docPr id="5" name="Arrow: Righ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1040" cy="9144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F78AF2B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rrow: Right 5" o:spid="_x0000_s1026" type="#_x0000_t13" style="position:absolute;margin-left:3.9pt;margin-top:6.85pt;width:55.2pt;height:7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" adj="20191" fillcolor="#94b6d2 [3204]" strokecolor="#345c7d [1604]" strokeweight="2pt"/>
                  </w:pict>
                </mc:Fallback>
              </mc:AlternateContent>
            </w:r>
            <w:r w:rsidR="002260D5" w:rsidRPr="00B6443A">
              <w:rPr>
                <w:color w:val="auto"/>
              </w:rPr>
              <w:t xml:space="preserve"> </w:t>
            </w:r>
            <w:r w:rsidR="00375B27">
              <w:fldChar w:fldCharType="begin"/>
            </w:r>
            <w:r w:rsidR="00375B27">
              <w:instrText xml:space="preserve">IF </w:instrText>
            </w:r>
            <w:r w:rsidR="00375B27">
              <w:fldChar w:fldCharType="begin"/>
            </w:r>
            <w:r w:rsidR="00375B27">
              <w:instrText xml:space="preserve"> =D10</w:instrText>
            </w:r>
            <w:r w:rsidR="00375B27">
              <w:fldChar w:fldCharType="separate"/>
            </w:r>
            <w:r w:rsidR="00023FE7">
              <w:rPr>
                <w:noProof/>
              </w:rPr>
              <w:instrText>0</w:instrText>
            </w:r>
            <w:r w:rsidR="00375B27">
              <w:fldChar w:fldCharType="end"/>
            </w:r>
            <w:r w:rsidR="00375B27">
              <w:instrText xml:space="preserve"> = 0,"" </w:instrText>
            </w:r>
            <w:r w:rsidR="00375B27">
              <w:fldChar w:fldCharType="begin"/>
            </w:r>
            <w:r w:rsidR="00375B27">
              <w:instrText xml:space="preserve"> IF </w:instrText>
            </w:r>
            <w:r w:rsidR="00375B27">
              <w:fldChar w:fldCharType="begin"/>
            </w:r>
            <w:r w:rsidR="00375B27">
              <w:instrText xml:space="preserve"> =D10 </w:instrText>
            </w:r>
            <w:r w:rsidR="00375B27">
              <w:fldChar w:fldCharType="separate"/>
            </w:r>
            <w:r w:rsidR="000708A3">
              <w:rPr>
                <w:noProof/>
              </w:rPr>
              <w:instrText>28</w:instrText>
            </w:r>
            <w:r w:rsidR="00375B27">
              <w:fldChar w:fldCharType="end"/>
            </w:r>
            <w:r w:rsidR="00375B27">
              <w:instrText xml:space="preserve">  &lt; </w:instrText>
            </w:r>
            <w:r w:rsidR="00375B27">
              <w:fldChar w:fldCharType="begin"/>
            </w:r>
            <w:r w:rsidR="00375B27">
              <w:instrText xml:space="preserve"> DocVariable MonthEnd \@ d </w:instrText>
            </w:r>
            <w:r w:rsidR="00375B27">
              <w:fldChar w:fldCharType="separate"/>
            </w:r>
            <w:r w:rsidR="000708A3">
              <w:instrText>31</w:instrText>
            </w:r>
            <w:r w:rsidR="00375B27">
              <w:fldChar w:fldCharType="end"/>
            </w:r>
            <w:r w:rsidR="00375B27">
              <w:instrText xml:space="preserve">  </w:instrText>
            </w:r>
            <w:r w:rsidR="00375B27">
              <w:fldChar w:fldCharType="begin"/>
            </w:r>
            <w:r w:rsidR="00375B27">
              <w:instrText xml:space="preserve"> =D10+1 </w:instrText>
            </w:r>
            <w:r w:rsidR="00375B27">
              <w:fldChar w:fldCharType="separate"/>
            </w:r>
            <w:r w:rsidR="000708A3">
              <w:rPr>
                <w:noProof/>
              </w:rPr>
              <w:instrText>29</w:instrText>
            </w:r>
            <w:r w:rsidR="00375B27">
              <w:fldChar w:fldCharType="end"/>
            </w:r>
            <w:r w:rsidR="00375B27">
              <w:instrText xml:space="preserve"> "" </w:instrText>
            </w:r>
            <w:r w:rsidR="00375B27">
              <w:fldChar w:fldCharType="separate"/>
            </w:r>
            <w:r w:rsidR="000708A3">
              <w:rPr>
                <w:noProof/>
              </w:rPr>
              <w:instrText>29</w:instrText>
            </w:r>
            <w:r w:rsidR="00375B27">
              <w:fldChar w:fldCharType="end"/>
            </w:r>
            <w:r w:rsidR="00375B27"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53EC862C" w14:textId="786E35E9" w:rsidR="00EA415B" w:rsidRPr="00A47C22" w:rsidRDefault="00A47C22" w:rsidP="00A47C22">
            <w:pPr>
              <w:pStyle w:val="Dates"/>
              <w:jc w:val="left"/>
              <w:rPr>
                <w:b/>
                <w:bCs/>
              </w:rPr>
            </w:pPr>
            <w:r w:rsidRPr="00A47C22">
              <w:rPr>
                <w:b/>
                <w:bCs/>
                <w:color w:val="auto"/>
              </w:rPr>
              <w:t xml:space="preserve">Register and pay in advanced for three (or more) </w:t>
            </w:r>
            <w:r w:rsidR="00375B27" w:rsidRPr="00A47C22">
              <w:rPr>
                <w:b/>
                <w:bCs/>
              </w:rPr>
              <w:fldChar w:fldCharType="begin"/>
            </w:r>
            <w:r w:rsidR="00375B27" w:rsidRPr="00A47C22">
              <w:rPr>
                <w:b/>
                <w:bCs/>
              </w:rPr>
              <w:instrText xml:space="preserve">IF </w:instrText>
            </w:r>
            <w:r w:rsidR="00375B27" w:rsidRPr="00A47C22">
              <w:rPr>
                <w:b/>
                <w:bCs/>
              </w:rPr>
              <w:fldChar w:fldCharType="begin"/>
            </w:r>
            <w:r w:rsidR="00375B27" w:rsidRPr="00A47C22">
              <w:rPr>
                <w:b/>
                <w:bCs/>
              </w:rPr>
              <w:instrText xml:space="preserve"> =E10</w:instrText>
            </w:r>
            <w:r w:rsidR="00375B27" w:rsidRPr="00A47C22">
              <w:rPr>
                <w:b/>
                <w:bCs/>
              </w:rPr>
              <w:fldChar w:fldCharType="separate"/>
            </w:r>
            <w:r w:rsidR="00023FE7" w:rsidRPr="00A47C22">
              <w:rPr>
                <w:b/>
                <w:bCs/>
                <w:noProof/>
              </w:rPr>
              <w:instrText>0</w:instrText>
            </w:r>
            <w:r w:rsidR="00375B27" w:rsidRPr="00A47C22">
              <w:rPr>
                <w:b/>
                <w:bCs/>
              </w:rPr>
              <w:fldChar w:fldCharType="end"/>
            </w:r>
            <w:r w:rsidR="00375B27" w:rsidRPr="00A47C22">
              <w:rPr>
                <w:b/>
                <w:bCs/>
              </w:rPr>
              <w:instrText xml:space="preserve"> = 0,"" </w:instrText>
            </w:r>
            <w:r w:rsidR="00375B27" w:rsidRPr="00A47C22">
              <w:rPr>
                <w:b/>
                <w:bCs/>
              </w:rPr>
              <w:fldChar w:fldCharType="begin"/>
            </w:r>
            <w:r w:rsidR="00375B27" w:rsidRPr="00A47C22">
              <w:rPr>
                <w:b/>
                <w:bCs/>
              </w:rPr>
              <w:instrText xml:space="preserve"> IF </w:instrText>
            </w:r>
            <w:r w:rsidR="00375B27" w:rsidRPr="00A47C22">
              <w:rPr>
                <w:b/>
                <w:bCs/>
              </w:rPr>
              <w:fldChar w:fldCharType="begin"/>
            </w:r>
            <w:r w:rsidR="00375B27" w:rsidRPr="00A47C22">
              <w:rPr>
                <w:b/>
                <w:bCs/>
              </w:rPr>
              <w:instrText xml:space="preserve"> =E10 </w:instrText>
            </w:r>
            <w:r w:rsidR="00375B27" w:rsidRPr="00A47C22">
              <w:rPr>
                <w:b/>
                <w:bCs/>
              </w:rPr>
              <w:fldChar w:fldCharType="separate"/>
            </w:r>
            <w:r w:rsidR="000708A3" w:rsidRPr="00A47C22">
              <w:rPr>
                <w:b/>
                <w:bCs/>
                <w:noProof/>
              </w:rPr>
              <w:instrText>29</w:instrText>
            </w:r>
            <w:r w:rsidR="00375B27" w:rsidRPr="00A47C22">
              <w:rPr>
                <w:b/>
                <w:bCs/>
              </w:rPr>
              <w:fldChar w:fldCharType="end"/>
            </w:r>
            <w:r w:rsidR="00375B27" w:rsidRPr="00A47C22">
              <w:rPr>
                <w:b/>
                <w:bCs/>
              </w:rPr>
              <w:instrText xml:space="preserve">  &lt; </w:instrText>
            </w:r>
            <w:r w:rsidR="00375B27" w:rsidRPr="00A47C22">
              <w:rPr>
                <w:b/>
                <w:bCs/>
              </w:rPr>
              <w:fldChar w:fldCharType="begin"/>
            </w:r>
            <w:r w:rsidR="00375B27" w:rsidRPr="00A47C22">
              <w:rPr>
                <w:b/>
                <w:bCs/>
              </w:rPr>
              <w:instrText xml:space="preserve"> DocVariable MonthEnd \@ d </w:instrText>
            </w:r>
            <w:r w:rsidR="00375B27" w:rsidRPr="00A47C22">
              <w:rPr>
                <w:b/>
                <w:bCs/>
              </w:rPr>
              <w:fldChar w:fldCharType="separate"/>
            </w:r>
            <w:r w:rsidR="000708A3" w:rsidRPr="00A47C22">
              <w:rPr>
                <w:b/>
                <w:bCs/>
              </w:rPr>
              <w:instrText>31</w:instrText>
            </w:r>
            <w:r w:rsidR="00375B27" w:rsidRPr="00A47C22">
              <w:rPr>
                <w:b/>
                <w:bCs/>
              </w:rPr>
              <w:fldChar w:fldCharType="end"/>
            </w:r>
            <w:r w:rsidR="00375B27" w:rsidRPr="00A47C22">
              <w:rPr>
                <w:b/>
                <w:bCs/>
              </w:rPr>
              <w:instrText xml:space="preserve">  </w:instrText>
            </w:r>
            <w:r w:rsidR="00375B27" w:rsidRPr="00A47C22">
              <w:rPr>
                <w:b/>
                <w:bCs/>
              </w:rPr>
              <w:fldChar w:fldCharType="begin"/>
            </w:r>
            <w:r w:rsidR="00375B27" w:rsidRPr="00A47C22">
              <w:rPr>
                <w:b/>
                <w:bCs/>
              </w:rPr>
              <w:instrText xml:space="preserve"> =E10+1 </w:instrText>
            </w:r>
            <w:r w:rsidR="00375B27" w:rsidRPr="00A47C22">
              <w:rPr>
                <w:b/>
                <w:bCs/>
              </w:rPr>
              <w:fldChar w:fldCharType="separate"/>
            </w:r>
            <w:r w:rsidR="000708A3" w:rsidRPr="00A47C22">
              <w:rPr>
                <w:b/>
                <w:bCs/>
                <w:noProof/>
              </w:rPr>
              <w:instrText>30</w:instrText>
            </w:r>
            <w:r w:rsidR="00375B27" w:rsidRPr="00A47C22">
              <w:rPr>
                <w:b/>
                <w:bCs/>
              </w:rPr>
              <w:fldChar w:fldCharType="end"/>
            </w:r>
            <w:r w:rsidR="00375B27" w:rsidRPr="00A47C22">
              <w:rPr>
                <w:b/>
                <w:bCs/>
              </w:rPr>
              <w:instrText xml:space="preserve"> "" </w:instrText>
            </w:r>
            <w:r w:rsidR="00375B27" w:rsidRPr="00A47C22">
              <w:rPr>
                <w:b/>
                <w:bCs/>
              </w:rPr>
              <w:fldChar w:fldCharType="separate"/>
            </w:r>
            <w:r w:rsidR="000708A3" w:rsidRPr="00A47C22">
              <w:rPr>
                <w:b/>
                <w:bCs/>
                <w:noProof/>
              </w:rPr>
              <w:instrText>30</w:instrText>
            </w:r>
            <w:r w:rsidR="00375B27" w:rsidRPr="00A47C22">
              <w:rPr>
                <w:b/>
                <w:bCs/>
              </w:rPr>
              <w:fldChar w:fldCharType="end"/>
            </w:r>
            <w:r w:rsidR="00375B27" w:rsidRPr="00A47C22">
              <w:rPr>
                <w:b/>
                <w:bCs/>
              </w:rP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33E436D4" w14:textId="195031F6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023FE7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0708A3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708A3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0708A3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708A3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</w:tr>
      <w:tr w:rsidR="00947D59" w14:paraId="2F4E5CA8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1B4E4CFA" w14:textId="28C36A59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0A47F17A" w14:textId="7F527C2F" w:rsidR="0026589D" w:rsidRDefault="00070142">
            <w:pPr>
              <w:rPr>
                <w:color w:val="00B050"/>
              </w:rPr>
            </w:pPr>
            <w:proofErr w:type="spellStart"/>
            <w:r w:rsidRPr="00070142">
              <w:rPr>
                <w:color w:val="00B050"/>
              </w:rPr>
              <w:t>Kangoo</w:t>
            </w:r>
            <w:proofErr w:type="spellEnd"/>
            <w:r w:rsidRPr="00070142">
              <w:rPr>
                <w:color w:val="00B050"/>
              </w:rPr>
              <w:t xml:space="preserve"> 5pm</w:t>
            </w:r>
          </w:p>
          <w:p w14:paraId="1A730585" w14:textId="779D3ABA" w:rsidR="00012887" w:rsidRPr="00012887" w:rsidRDefault="00012887">
            <w:r w:rsidRPr="00012887">
              <w:rPr>
                <w:color w:val="7030A0"/>
                <w:sz w:val="16"/>
                <w:szCs w:val="16"/>
              </w:rPr>
              <w:t xml:space="preserve">Yoga with </w:t>
            </w:r>
            <w:proofErr w:type="spellStart"/>
            <w:r w:rsidRPr="00012887">
              <w:rPr>
                <w:color w:val="7030A0"/>
                <w:sz w:val="16"/>
                <w:szCs w:val="16"/>
              </w:rPr>
              <w:t>Whitnee</w:t>
            </w:r>
            <w:proofErr w:type="spellEnd"/>
            <w:r>
              <w:t xml:space="preserve"> </w:t>
            </w:r>
            <w:r w:rsidRPr="00012887">
              <w:rPr>
                <w:color w:val="7030A0"/>
                <w:sz w:val="16"/>
                <w:szCs w:val="16"/>
              </w:rPr>
              <w:t>7-8:15pm</w:t>
            </w:r>
            <w:r w:rsidRPr="00012887">
              <w:rPr>
                <w:color w:val="7030A0"/>
              </w:rPr>
              <w:t xml:space="preserve"> </w:t>
            </w:r>
          </w:p>
          <w:p w14:paraId="25EBE0F9" w14:textId="6B890BC7" w:rsidR="00070142" w:rsidRDefault="00070142"/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6522753D" w14:textId="0B3EFDEE" w:rsidR="0026589D" w:rsidRDefault="0026589D"/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75F89B9E" w14:textId="77777777" w:rsidR="00EA415B" w:rsidRDefault="00EA415B"/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5D770345" w14:textId="14996CED" w:rsidR="00EA415B" w:rsidRDefault="00EA415B"/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39C5461C" w14:textId="0B9F580D" w:rsidR="00EA415B" w:rsidRPr="00A47C22" w:rsidRDefault="00A47C22">
            <w:pPr>
              <w:rPr>
                <w:b/>
                <w:bCs/>
              </w:rPr>
            </w:pPr>
            <w:r w:rsidRPr="00A47C22">
              <w:rPr>
                <w:b/>
                <w:bCs/>
              </w:rPr>
              <w:t xml:space="preserve">Beginner </w:t>
            </w:r>
            <w:proofErr w:type="spellStart"/>
            <w:r w:rsidRPr="00A47C22">
              <w:rPr>
                <w:b/>
                <w:bCs/>
              </w:rPr>
              <w:t>Kangoo</w:t>
            </w:r>
            <w:proofErr w:type="spellEnd"/>
            <w:r w:rsidRPr="00A47C22">
              <w:rPr>
                <w:b/>
                <w:bCs/>
              </w:rPr>
              <w:t xml:space="preserve"> classes and get $10 off!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601F640E" w14:textId="6BBE8970" w:rsidR="00EA415B" w:rsidRDefault="00EA415B"/>
        </w:tc>
      </w:tr>
    </w:tbl>
    <w:p w14:paraId="0349EC01" w14:textId="42FD5BD5" w:rsidR="00202E4E" w:rsidRPr="00782B35" w:rsidRDefault="00FC29E5">
      <w:pPr>
        <w:pStyle w:val="Quote"/>
        <w:rPr>
          <w:color w:val="355D7E" w:themeColor="accent1" w:themeShade="80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F970B9" wp14:editId="25993FCB">
                <wp:simplePos x="0" y="0"/>
                <wp:positionH relativeFrom="column">
                  <wp:posOffset>243840</wp:posOffset>
                </wp:positionH>
                <wp:positionV relativeFrom="paragraph">
                  <wp:posOffset>187960</wp:posOffset>
                </wp:positionV>
                <wp:extent cx="152400" cy="45719"/>
                <wp:effectExtent l="0" t="19050" r="38100" b="31115"/>
                <wp:wrapNone/>
                <wp:docPr id="3" name="Arrow: Righ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F15DC4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3" o:spid="_x0000_s1026" type="#_x0000_t13" style="position:absolute;margin-left:19.2pt;margin-top:14.8pt;width:12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" adj="18360" fillcolor="#94b6d2 [3204]" strokecolor="#345c7d [1604]" strokeweight="2pt"/>
            </w:pict>
          </mc:Fallback>
        </mc:AlternateContent>
      </w:r>
      <w:r>
        <w:rPr>
          <w:sz w:val="20"/>
          <w:szCs w:val="20"/>
        </w:rPr>
        <w:t xml:space="preserve">   </w:t>
      </w:r>
      <w:r w:rsidR="00202E4E" w:rsidRPr="00782B35">
        <w:rPr>
          <w:color w:val="355D7E" w:themeColor="accent1" w:themeShade="80"/>
          <w:sz w:val="20"/>
          <w:szCs w:val="20"/>
        </w:rPr>
        <w:t xml:space="preserve">Get a month of UNLIMITED </w:t>
      </w:r>
      <w:proofErr w:type="spellStart"/>
      <w:r w:rsidR="00202E4E" w:rsidRPr="00782B35">
        <w:rPr>
          <w:color w:val="355D7E" w:themeColor="accent1" w:themeShade="80"/>
          <w:sz w:val="20"/>
          <w:szCs w:val="20"/>
        </w:rPr>
        <w:t>Kangoo</w:t>
      </w:r>
      <w:proofErr w:type="spellEnd"/>
      <w:r w:rsidR="00202E4E" w:rsidRPr="00782B35">
        <w:rPr>
          <w:color w:val="355D7E" w:themeColor="accent1" w:themeShade="80"/>
          <w:sz w:val="20"/>
          <w:szCs w:val="20"/>
        </w:rPr>
        <w:t>/Core/Bootcamp</w:t>
      </w:r>
      <w:r w:rsidR="00763694" w:rsidRPr="00782B35">
        <w:rPr>
          <w:color w:val="355D7E" w:themeColor="accent1" w:themeShade="80"/>
          <w:sz w:val="20"/>
          <w:szCs w:val="20"/>
        </w:rPr>
        <w:t xml:space="preserve"> for just $85, </w:t>
      </w:r>
      <w:r w:rsidRPr="00782B35">
        <w:rPr>
          <w:color w:val="355D7E" w:themeColor="accent1" w:themeShade="80"/>
          <w:sz w:val="20"/>
          <w:szCs w:val="20"/>
        </w:rPr>
        <w:t xml:space="preserve">OR </w:t>
      </w:r>
      <w:r w:rsidR="00763694" w:rsidRPr="00782B35">
        <w:rPr>
          <w:color w:val="355D7E" w:themeColor="accent1" w:themeShade="80"/>
          <w:sz w:val="20"/>
          <w:szCs w:val="20"/>
        </w:rPr>
        <w:t xml:space="preserve">drop-in </w:t>
      </w:r>
      <w:proofErr w:type="spellStart"/>
      <w:r w:rsidR="00763694" w:rsidRPr="00782B35">
        <w:rPr>
          <w:color w:val="355D7E" w:themeColor="accent1" w:themeShade="80"/>
          <w:sz w:val="20"/>
          <w:szCs w:val="20"/>
        </w:rPr>
        <w:t>Kangoo</w:t>
      </w:r>
      <w:proofErr w:type="spellEnd"/>
      <w:r w:rsidR="00763694" w:rsidRPr="00782B35">
        <w:rPr>
          <w:color w:val="355D7E" w:themeColor="accent1" w:themeShade="80"/>
          <w:sz w:val="20"/>
          <w:szCs w:val="20"/>
        </w:rPr>
        <w:t xml:space="preserve"> for $15</w:t>
      </w:r>
      <w:r w:rsidRPr="00782B35">
        <w:rPr>
          <w:color w:val="355D7E" w:themeColor="accent1" w:themeShade="80"/>
          <w:sz w:val="20"/>
          <w:szCs w:val="20"/>
        </w:rPr>
        <w:t>/</w:t>
      </w:r>
      <w:r w:rsidR="00763694" w:rsidRPr="00782B35">
        <w:rPr>
          <w:color w:val="355D7E" w:themeColor="accent1" w:themeShade="80"/>
          <w:sz w:val="20"/>
          <w:szCs w:val="20"/>
        </w:rPr>
        <w:t>drop-in Bootcamp for $10</w:t>
      </w:r>
    </w:p>
    <w:p w14:paraId="20CD37C8" w14:textId="6A38430A" w:rsidR="00202E4E" w:rsidRPr="00F5105B" w:rsidRDefault="00FC29E5" w:rsidP="00F5105B">
      <w:pPr>
        <w:pStyle w:val="Quote"/>
        <w:rPr>
          <w:color w:val="355D7E" w:themeColor="accent1" w:themeShade="80"/>
          <w:sz w:val="20"/>
          <w:szCs w:val="20"/>
        </w:rPr>
      </w:pPr>
      <w:r w:rsidRPr="00782B35">
        <w:rPr>
          <w:noProof/>
          <w:color w:val="355D7E" w:themeColor="accent1" w:themeShade="8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3BABC7" wp14:editId="761D830D">
                <wp:simplePos x="0" y="0"/>
                <wp:positionH relativeFrom="column">
                  <wp:posOffset>1722120</wp:posOffset>
                </wp:positionH>
                <wp:positionV relativeFrom="paragraph">
                  <wp:posOffset>13971</wp:posOffset>
                </wp:positionV>
                <wp:extent cx="152400" cy="45719"/>
                <wp:effectExtent l="0" t="19050" r="38100" b="31115"/>
                <wp:wrapNone/>
                <wp:docPr id="4" name="Arrow: Righ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2E669B" id="Arrow: Right 4" o:spid="_x0000_s1026" type="#_x0000_t13" style="position:absolute;margin-left:135.6pt;margin-top:1.1pt;width:12pt;height:3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" adj="18360" fillcolor="#94b6d2 [3204]" strokecolor="#345c7d [1604]" strokeweight="2pt"/>
            </w:pict>
          </mc:Fallback>
        </mc:AlternateContent>
      </w:r>
      <w:r w:rsidRPr="00782B35">
        <w:rPr>
          <w:color w:val="355D7E" w:themeColor="accent1" w:themeShade="80"/>
          <w:sz w:val="20"/>
          <w:szCs w:val="20"/>
        </w:rPr>
        <w:t xml:space="preserve">  Purchase 8 Yoga classes for $100, OR drop-in Yoga for $15. </w:t>
      </w:r>
    </w:p>
    <w:p w14:paraId="2B1593B9" w14:textId="77777777" w:rsidR="00354EE1" w:rsidRPr="00354EE1" w:rsidRDefault="00D229FD">
      <w:pPr>
        <w:pStyle w:val="Quote"/>
        <w:rPr>
          <w:b/>
          <w:bCs/>
          <w:sz w:val="24"/>
          <w:szCs w:val="24"/>
        </w:rPr>
      </w:pPr>
      <w:r w:rsidRPr="00354EE1">
        <w:rPr>
          <w:b/>
          <w:bCs/>
          <w:sz w:val="24"/>
          <w:szCs w:val="24"/>
        </w:rPr>
        <w:t>Contact Us:</w:t>
      </w:r>
    </w:p>
    <w:p w14:paraId="4FF8FA57" w14:textId="65CAFBFC" w:rsidR="00EA415B" w:rsidRPr="00354EE1" w:rsidRDefault="00D229FD">
      <w:pPr>
        <w:pStyle w:val="Quote"/>
        <w:rPr>
          <w:b/>
          <w:bCs/>
          <w:sz w:val="20"/>
          <w:szCs w:val="20"/>
        </w:rPr>
      </w:pPr>
      <w:r w:rsidRPr="00354EE1">
        <w:rPr>
          <w:b/>
          <w:bCs/>
          <w:sz w:val="20"/>
          <w:szCs w:val="20"/>
        </w:rPr>
        <w:t xml:space="preserve"> Miranda Smit, CPT </w:t>
      </w:r>
      <w:hyperlink r:id="rId9" w:history="1">
        <w:r w:rsidRPr="00354EE1">
          <w:rPr>
            <w:rStyle w:val="Hyperlink"/>
            <w:b/>
            <w:bCs/>
            <w:sz w:val="20"/>
            <w:szCs w:val="20"/>
          </w:rPr>
          <w:t>missfitstudio@hotmail.com</w:t>
        </w:r>
      </w:hyperlink>
      <w:r w:rsidRPr="00354EE1">
        <w:rPr>
          <w:b/>
          <w:bCs/>
          <w:sz w:val="20"/>
          <w:szCs w:val="20"/>
        </w:rPr>
        <w:t xml:space="preserve">  </w:t>
      </w:r>
      <w:r w:rsidR="00254B3D">
        <w:rPr>
          <w:b/>
          <w:bCs/>
          <w:sz w:val="20"/>
          <w:szCs w:val="20"/>
        </w:rPr>
        <w:t xml:space="preserve">       </w:t>
      </w:r>
      <w:r w:rsidRPr="00354EE1">
        <w:rPr>
          <w:b/>
          <w:bCs/>
          <w:sz w:val="20"/>
          <w:szCs w:val="20"/>
        </w:rPr>
        <w:t>519-379-4672</w:t>
      </w:r>
      <w:r w:rsidR="00354EE1">
        <w:rPr>
          <w:b/>
          <w:bCs/>
          <w:sz w:val="20"/>
          <w:szCs w:val="20"/>
        </w:rPr>
        <w:t xml:space="preserve">         </w:t>
      </w:r>
      <w:r w:rsidR="00F5105B">
        <w:rPr>
          <w:b/>
          <w:bCs/>
          <w:sz w:val="20"/>
          <w:szCs w:val="20"/>
        </w:rPr>
        <w:t>Follow us on Facebook and Instagram!</w:t>
      </w:r>
    </w:p>
    <w:sectPr w:rsidR="00EA415B" w:rsidRPr="00354EE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74013C" w14:textId="77777777" w:rsidR="00984088" w:rsidRDefault="00984088">
      <w:pPr>
        <w:spacing w:before="0" w:after="0"/>
      </w:pPr>
      <w:r>
        <w:separator/>
      </w:r>
    </w:p>
  </w:endnote>
  <w:endnote w:type="continuationSeparator" w:id="0">
    <w:p w14:paraId="2F03B50D" w14:textId="77777777" w:rsidR="00984088" w:rsidRDefault="0098408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HGPGothicE">
    <w:altName w:val="HGPｺﾞｼｯｸE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28D129" w14:textId="77777777" w:rsidR="00A05CC1" w:rsidRDefault="00A05C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FBE4EA" w14:textId="77777777" w:rsidR="00A05CC1" w:rsidRDefault="00A05C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E2D705" w14:textId="77777777" w:rsidR="00A05CC1" w:rsidRDefault="00A05C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BD6986" w14:textId="77777777" w:rsidR="00984088" w:rsidRDefault="00984088">
      <w:pPr>
        <w:spacing w:before="0" w:after="0"/>
      </w:pPr>
      <w:r>
        <w:separator/>
      </w:r>
    </w:p>
  </w:footnote>
  <w:footnote w:type="continuationSeparator" w:id="0">
    <w:p w14:paraId="7EDD967D" w14:textId="77777777" w:rsidR="00984088" w:rsidRDefault="0098408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0FD13F" w14:textId="77777777" w:rsidR="00A05CC1" w:rsidRDefault="00A05C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3E0B8B" w14:textId="77777777" w:rsidR="00A05CC1" w:rsidRDefault="00A05C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95F80A" w14:textId="77777777" w:rsidR="00A05CC1" w:rsidRDefault="00A05C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9/30/2019"/>
    <w:docVar w:name="MonthStart" w:val="9/1/2019"/>
    <w:docVar w:name="ShowDynamicGuides" w:val="1"/>
    <w:docVar w:name="ShowMarginGuides" w:val="0"/>
    <w:docVar w:name="ShowOutlines" w:val="0"/>
    <w:docVar w:name="ShowStaticGuides" w:val="0"/>
  </w:docVars>
  <w:rsids>
    <w:rsidRoot w:val="000708A3"/>
    <w:rsid w:val="00012887"/>
    <w:rsid w:val="00023FE7"/>
    <w:rsid w:val="00070142"/>
    <w:rsid w:val="000708A3"/>
    <w:rsid w:val="000B2A8A"/>
    <w:rsid w:val="00124ADC"/>
    <w:rsid w:val="00193E15"/>
    <w:rsid w:val="001E3924"/>
    <w:rsid w:val="00202E4E"/>
    <w:rsid w:val="002260D5"/>
    <w:rsid w:val="00254B3D"/>
    <w:rsid w:val="0025748C"/>
    <w:rsid w:val="0026589D"/>
    <w:rsid w:val="002F7032"/>
    <w:rsid w:val="00320970"/>
    <w:rsid w:val="00354EE1"/>
    <w:rsid w:val="00375B27"/>
    <w:rsid w:val="00564BE7"/>
    <w:rsid w:val="005B0C48"/>
    <w:rsid w:val="00624E04"/>
    <w:rsid w:val="006B1733"/>
    <w:rsid w:val="00745872"/>
    <w:rsid w:val="00763694"/>
    <w:rsid w:val="00782B35"/>
    <w:rsid w:val="0081356A"/>
    <w:rsid w:val="00840D29"/>
    <w:rsid w:val="00886720"/>
    <w:rsid w:val="00925ED9"/>
    <w:rsid w:val="00947D59"/>
    <w:rsid w:val="00984088"/>
    <w:rsid w:val="00997C7D"/>
    <w:rsid w:val="009A164A"/>
    <w:rsid w:val="00A05CC1"/>
    <w:rsid w:val="00A47C22"/>
    <w:rsid w:val="00AC6E2E"/>
    <w:rsid w:val="00AE643D"/>
    <w:rsid w:val="00B228DE"/>
    <w:rsid w:val="00B6443A"/>
    <w:rsid w:val="00BC6A26"/>
    <w:rsid w:val="00BF0FEE"/>
    <w:rsid w:val="00C0209C"/>
    <w:rsid w:val="00C3600F"/>
    <w:rsid w:val="00C41633"/>
    <w:rsid w:val="00CB00F4"/>
    <w:rsid w:val="00D229FD"/>
    <w:rsid w:val="00D53FFE"/>
    <w:rsid w:val="00E73A2B"/>
    <w:rsid w:val="00EA415B"/>
    <w:rsid w:val="00EB00E6"/>
    <w:rsid w:val="00F5105B"/>
    <w:rsid w:val="00FA0AC6"/>
    <w:rsid w:val="00FC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BE64885"/>
  <w15:docId w15:val="{A3D32D78-F1CD-4EBE-A1F7-F4934483F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548AB7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4B6D2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4B6D2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4B6D2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345C7D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345C7D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5"/>
    <w:qFormat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5"/>
    <w:rPr>
      <w:sz w:val="20"/>
    </w:rPr>
  </w:style>
  <w:style w:type="paragraph" w:customStyle="1" w:styleId="Month">
    <w:name w:val="Month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3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355D7E" w:themeColor="accent1" w:themeShade="80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4"/>
    <w:rPr>
      <w:rFonts w:asciiTheme="majorHAnsi" w:eastAsiaTheme="majorEastAsia" w:hAnsiTheme="majorHAnsi" w:cstheme="majorBidi"/>
      <w:color w:val="355D7E" w:themeColor="accent1" w:themeShade="80"/>
      <w:spacing w:val="5"/>
      <w:kern w:val="28"/>
      <w:sz w:val="40"/>
      <w:szCs w:val="40"/>
    </w:rPr>
  </w:style>
  <w:style w:type="paragraph" w:customStyle="1" w:styleId="Days">
    <w:name w:val="Day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7"/>
    <w:qFormat/>
    <w:pPr>
      <w:spacing w:before="0" w:after="0"/>
      <w:jc w:val="right"/>
    </w:pPr>
    <w:rPr>
      <w:color w:val="7F7F7F" w:themeColor="text1" w:themeTint="80"/>
    </w:rPr>
  </w:style>
  <w:style w:type="paragraph" w:styleId="BalloonText">
    <w:name w:val="Balloon Text"/>
    <w:basedOn w:val="Normal"/>
    <w:link w:val="BalloonText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19"/>
    <w:semiHidden/>
    <w:unhideWhenUsed/>
  </w:style>
  <w:style w:type="paragraph" w:styleId="BlockText">
    <w:name w:val="Block Text"/>
    <w:basedOn w:val="Normal"/>
    <w:uiPriority w:val="19"/>
    <w:semiHidden/>
    <w:unhideWhenUsed/>
    <w:pPr>
      <w:pBdr>
        <w:top w:val="single" w:sz="2" w:space="10" w:color="94B6D2" w:themeColor="accent1" w:shadow="1"/>
        <w:left w:val="single" w:sz="2" w:space="10" w:color="94B6D2" w:themeColor="accent1" w:shadow="1"/>
        <w:bottom w:val="single" w:sz="2" w:space="10" w:color="94B6D2" w:themeColor="accent1" w:shadow="1"/>
        <w:right w:val="single" w:sz="2" w:space="10" w:color="94B6D2" w:themeColor="accent1" w:shadow="1"/>
      </w:pBdr>
      <w:ind w:left="1152" w:right="1152"/>
    </w:pPr>
    <w:rPr>
      <w:i/>
      <w:iCs/>
      <w:color w:val="94B6D2" w:themeColor="accent1"/>
    </w:rPr>
  </w:style>
  <w:style w:type="paragraph" w:styleId="BodyText2">
    <w:name w:val="Body Text 2"/>
    <w:basedOn w:val="Normal"/>
    <w:link w:val="BodyText2Char"/>
    <w:uiPriority w:val="19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9"/>
    <w:semiHidden/>
    <w:unhideWhenUsed/>
    <w:pPr>
      <w:spacing w:after="0" w:line="240" w:lineRule="auto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9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9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9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9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9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9"/>
    <w:semiHidden/>
    <w:rPr>
      <w:sz w:val="16"/>
      <w:szCs w:val="16"/>
    </w:rPr>
  </w:style>
  <w:style w:type="paragraph" w:styleId="Captio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94B6D2" w:themeColor="accent1"/>
    </w:rPr>
  </w:style>
  <w:style w:type="paragraph" w:styleId="Closing">
    <w:name w:val="Closing"/>
    <w:basedOn w:val="Normal"/>
    <w:link w:val="ClosingChar"/>
    <w:uiPriority w:val="1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9"/>
    <w:semiHidden/>
    <w:rPr>
      <w:sz w:val="20"/>
    </w:rPr>
  </w:style>
  <w:style w:type="paragraph" w:styleId="CommentText">
    <w:name w:val="annotation text"/>
    <w:basedOn w:val="Normal"/>
    <w:link w:val="CommentTextChar"/>
    <w:uiPriority w:val="19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9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9"/>
    <w:semiHidden/>
    <w:unhideWhenUsed/>
  </w:style>
  <w:style w:type="character" w:customStyle="1" w:styleId="DateChar">
    <w:name w:val="Date Char"/>
    <w:basedOn w:val="DefaultParagraphFont"/>
    <w:link w:val="Date"/>
    <w:uiPriority w:val="19"/>
    <w:semiHidden/>
    <w:rPr>
      <w:sz w:val="20"/>
    </w:rPr>
  </w:style>
  <w:style w:type="paragraph" w:styleId="DocumentMap">
    <w:name w:val="Document Map"/>
    <w:basedOn w:val="Normal"/>
    <w:link w:val="DocumentMap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9"/>
    <w:semiHidden/>
    <w:rPr>
      <w:sz w:val="20"/>
    </w:rPr>
  </w:style>
  <w:style w:type="paragraph" w:styleId="EndnoteText">
    <w:name w:val="endnote text"/>
    <w:basedOn w:val="Normal"/>
    <w:link w:val="EndnoteTextChar"/>
    <w:uiPriority w:val="19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Pr>
      <w:sz w:val="20"/>
      <w:szCs w:val="20"/>
    </w:rPr>
  </w:style>
  <w:style w:type="paragraph" w:styleId="EnvelopeAddress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uiPriority w:val="19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9"/>
    <w:semiHidden/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548AB7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94B6D2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94B6D2" w:themeColor="accent1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94B6D2" w:themeColor="accen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345C7D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345C7D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1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9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9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9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9"/>
    <w:semiHidden/>
    <w:rPr>
      <w:sz w:val="20"/>
    </w:rPr>
  </w:style>
  <w:style w:type="paragraph" w:styleId="PlainText">
    <w:name w:val="Plain Text"/>
    <w:basedOn w:val="Normal"/>
    <w:link w:val="PlainTextCh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link w:val="QuoteCh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QuoteChar">
    <w:name w:val="Quote Char"/>
    <w:basedOn w:val="DefaultParagraphFont"/>
    <w:link w:val="Quote"/>
    <w:uiPriority w:val="8"/>
    <w:rPr>
      <w:iCs/>
    </w:rPr>
  </w:style>
  <w:style w:type="paragraph" w:styleId="Salutation">
    <w:name w:val="Salutation"/>
    <w:basedOn w:val="Normal"/>
    <w:next w:val="Normal"/>
    <w:link w:val="SalutationChar"/>
    <w:uiPriority w:val="1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9"/>
    <w:semiHidden/>
    <w:rPr>
      <w:sz w:val="20"/>
    </w:rPr>
  </w:style>
  <w:style w:type="paragraph" w:styleId="Signature">
    <w:name w:val="Signature"/>
    <w:basedOn w:val="Normal"/>
    <w:link w:val="SignatureChar"/>
    <w:uiPriority w:val="1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9"/>
    <w:semiHidden/>
    <w:rPr>
      <w:sz w:val="20"/>
    </w:rPr>
  </w:style>
  <w:style w:type="paragraph" w:styleId="TableofAuthorities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9"/>
    <w:semiHidden/>
    <w:unhideWhenUsed/>
  </w:style>
  <w:style w:type="paragraph" w:styleId="TOAHeading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4"/>
    <w:semiHidden/>
    <w:unhideWhenUsed/>
    <w:qFormat/>
    <w:pPr>
      <w:outlineLvl w:val="9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PlainTable4">
    <w:name w:val="Plain Table 4"/>
    <w:basedOn w:val="Table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semiHidden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D229FD"/>
    <w:rPr>
      <w:color w:val="F7B61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29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missfitstudio@hotmail.com" TargetMode="Externa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Snapshot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99A084FAAF446DF8C14D987A9117D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1EC21E-A3A2-4E4E-9144-E6360E350FA5}"/>
      </w:docPartPr>
      <w:docPartBody>
        <w:p w:rsidR="009433E0" w:rsidRDefault="00222826">
          <w:pPr>
            <w:pStyle w:val="C99A084FAAF446DF8C14D987A9117D72"/>
          </w:pPr>
          <w:r>
            <w:t>Sunday</w:t>
          </w:r>
        </w:p>
      </w:docPartBody>
    </w:docPart>
    <w:docPart>
      <w:docPartPr>
        <w:name w:val="53DA7CDD765E426D82640B6DC29B91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BD1B4-9C79-45B2-A529-F4B995C082D1}"/>
      </w:docPartPr>
      <w:docPartBody>
        <w:p w:rsidR="009433E0" w:rsidRDefault="00222826">
          <w:pPr>
            <w:pStyle w:val="53DA7CDD765E426D82640B6DC29B91CF"/>
          </w:pPr>
          <w:r>
            <w:t>Monday</w:t>
          </w:r>
        </w:p>
      </w:docPartBody>
    </w:docPart>
    <w:docPart>
      <w:docPartPr>
        <w:name w:val="B99FFE88B2B748A5B239D87FC123E8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1647EC-7FBC-4D01-BC46-68165BA7199C}"/>
      </w:docPartPr>
      <w:docPartBody>
        <w:p w:rsidR="009433E0" w:rsidRDefault="00222826">
          <w:pPr>
            <w:pStyle w:val="B99FFE88B2B748A5B239D87FC123E82A"/>
          </w:pPr>
          <w:r>
            <w:t>Tuesday</w:t>
          </w:r>
        </w:p>
      </w:docPartBody>
    </w:docPart>
    <w:docPart>
      <w:docPartPr>
        <w:name w:val="C836A39D5F81495C831749F78AFEDF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8EE22D-E35C-43CD-8832-EBF4D8A39840}"/>
      </w:docPartPr>
      <w:docPartBody>
        <w:p w:rsidR="009433E0" w:rsidRDefault="00222826">
          <w:pPr>
            <w:pStyle w:val="C836A39D5F81495C831749F78AFEDF47"/>
          </w:pPr>
          <w:r>
            <w:t>Wednesday</w:t>
          </w:r>
        </w:p>
      </w:docPartBody>
    </w:docPart>
    <w:docPart>
      <w:docPartPr>
        <w:name w:val="9C8541BEC27E423A9EF4F7D3244A1C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13A81B-8C65-488B-9057-21E991F63414}"/>
      </w:docPartPr>
      <w:docPartBody>
        <w:p w:rsidR="009433E0" w:rsidRDefault="00222826">
          <w:pPr>
            <w:pStyle w:val="9C8541BEC27E423A9EF4F7D3244A1C3F"/>
          </w:pPr>
          <w:r>
            <w:t>Thursday</w:t>
          </w:r>
        </w:p>
      </w:docPartBody>
    </w:docPart>
    <w:docPart>
      <w:docPartPr>
        <w:name w:val="032BBE747F4B42BBBBEA9FA108BE26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ED4B4E-F33F-44BE-9E43-0D188742F02B}"/>
      </w:docPartPr>
      <w:docPartBody>
        <w:p w:rsidR="009433E0" w:rsidRDefault="00222826">
          <w:pPr>
            <w:pStyle w:val="032BBE747F4B42BBBBEA9FA108BE268F"/>
          </w:pPr>
          <w:r>
            <w:t>Friday</w:t>
          </w:r>
        </w:p>
      </w:docPartBody>
    </w:docPart>
    <w:docPart>
      <w:docPartPr>
        <w:name w:val="7DB7F7730F21447D9D39CB649205BC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2E08E5-A2BD-41D6-8DF9-C4010FDB6E21}"/>
      </w:docPartPr>
      <w:docPartBody>
        <w:p w:rsidR="009433E0" w:rsidRDefault="00222826">
          <w:pPr>
            <w:pStyle w:val="7DB7F7730F21447D9D39CB649205BCEE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HGPGothicE">
    <w:altName w:val="HGPｺﾞｼｯｸE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826"/>
    <w:rsid w:val="00222826"/>
    <w:rsid w:val="0045506B"/>
    <w:rsid w:val="00943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F584909D2764A6E8009E8528AE19E79">
    <w:name w:val="6F584909D2764A6E8009E8528AE19E79"/>
  </w:style>
  <w:style w:type="paragraph" w:customStyle="1" w:styleId="6157B2F959CC4C3381B2A60C54B93140">
    <w:name w:val="6157B2F959CC4C3381B2A60C54B93140"/>
  </w:style>
  <w:style w:type="paragraph" w:customStyle="1" w:styleId="2D7AF52D265943F78642740C724084D1">
    <w:name w:val="2D7AF52D265943F78642740C724084D1"/>
  </w:style>
  <w:style w:type="paragraph" w:customStyle="1" w:styleId="C99A084FAAF446DF8C14D987A9117D72">
    <w:name w:val="C99A084FAAF446DF8C14D987A9117D72"/>
  </w:style>
  <w:style w:type="paragraph" w:customStyle="1" w:styleId="53DA7CDD765E426D82640B6DC29B91CF">
    <w:name w:val="53DA7CDD765E426D82640B6DC29B91CF"/>
  </w:style>
  <w:style w:type="paragraph" w:customStyle="1" w:styleId="B99FFE88B2B748A5B239D87FC123E82A">
    <w:name w:val="B99FFE88B2B748A5B239D87FC123E82A"/>
  </w:style>
  <w:style w:type="paragraph" w:customStyle="1" w:styleId="C836A39D5F81495C831749F78AFEDF47">
    <w:name w:val="C836A39D5F81495C831749F78AFEDF47"/>
  </w:style>
  <w:style w:type="paragraph" w:customStyle="1" w:styleId="9C8541BEC27E423A9EF4F7D3244A1C3F">
    <w:name w:val="9C8541BEC27E423A9EF4F7D3244A1C3F"/>
  </w:style>
  <w:style w:type="paragraph" w:customStyle="1" w:styleId="032BBE747F4B42BBBBEA9FA108BE268F">
    <w:name w:val="032BBE747F4B42BBBBEA9FA108BE268F"/>
  </w:style>
  <w:style w:type="paragraph" w:customStyle="1" w:styleId="7DB7F7730F21447D9D39CB649205BCEE">
    <w:name w:val="7DB7F7730F21447D9D39CB649205BCEE"/>
  </w:style>
  <w:style w:type="paragraph" w:customStyle="1" w:styleId="3132396D1B4742B4B704CD5D0871599D">
    <w:name w:val="3132396D1B4742B4B704CD5D0871599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Tw Cen MT">
      <a:majorFont>
        <a:latin typeface="Tw Cen MT" panose="020B0602020104020603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Snapshot calendar</Template>
  <TotalTime>8562</TotalTime>
  <Pages>1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Miranda Smit</cp:lastModifiedBy>
  <cp:revision>9</cp:revision>
  <cp:lastPrinted>2019-08-20T13:00:00Z</cp:lastPrinted>
  <dcterms:created xsi:type="dcterms:W3CDTF">2019-08-14T18:51:00Z</dcterms:created>
  <dcterms:modified xsi:type="dcterms:W3CDTF">2019-08-22T19:59:00Z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dduffy@microsoft.com</vt:lpwstr>
  </property>
  <property fmtid="{D5CDD505-2E9C-101B-9397-08002B2CF9AE}" pid="5" name="MSIP_Label_f42aa342-8706-4288-bd11-ebb85995028c_SetDate">
    <vt:lpwstr>2017-12-01T21:24:26.0293480Z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