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  <w:tblCaption w:val="Layout table"/>
      </w:tblPr>
      <w:tblGrid>
        <w:gridCol w:w="10800"/>
      </w:tblGrid>
      <w:tr w:rsidR="00EA415B" w14:paraId="75C88E16" w14:textId="77777777">
        <w:tc>
          <w:tcPr>
            <w:tcW w:w="11016" w:type="dxa"/>
            <w:shd w:val="clear" w:color="auto" w:fill="253356" w:themeFill="accent1" w:themeFillShade="80"/>
          </w:tcPr>
          <w:p w14:paraId="17CB8561" w14:textId="47C69931" w:rsidR="00EA415B" w:rsidRDefault="00375B27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271555">
              <w:t>March</w:t>
            </w:r>
            <w:r>
              <w:fldChar w:fldCharType="end"/>
            </w:r>
          </w:p>
        </w:tc>
      </w:tr>
      <w:tr w:rsidR="00EA415B" w14:paraId="56D4FE16" w14:textId="77777777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253356" w:themeFill="accent1" w:themeFillShade="80"/>
          </w:tcPr>
          <w:p w14:paraId="29FFD682" w14:textId="36A4E4D1" w:rsidR="00EA415B" w:rsidRDefault="00375B27">
            <w:pPr>
              <w:pStyle w:val="Year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271555">
              <w:t>2020</w:t>
            </w:r>
            <w:r>
              <w:fldChar w:fldCharType="end"/>
            </w:r>
          </w:p>
        </w:tc>
      </w:tr>
      <w:tr w:rsidR="00EA415B" w14:paraId="43DF40D6" w14:textId="7777777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4424690F" w14:textId="4AB5A85D" w:rsidR="00EA415B" w:rsidRDefault="00AD5561">
            <w:pPr>
              <w:pStyle w:val="Subtitle"/>
            </w:pPr>
            <w:r>
              <w:t>640 10</w:t>
            </w:r>
            <w:r w:rsidRPr="00AD5561">
              <w:rPr>
                <w:vertAlign w:val="superscript"/>
              </w:rPr>
              <w:t>th</w:t>
            </w:r>
            <w:r>
              <w:t xml:space="preserve"> Street West, Owen Sound                         519-379-4672                        missfitstudio@hotmail.com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1B4289A9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66C72A28" w14:textId="10F0F239" w:rsidR="00EA415B" w:rsidRDefault="00E00280">
            <w:pPr>
              <w:pStyle w:val="Title"/>
            </w:pPr>
            <w:r>
              <w:t>Check us out!</w:t>
            </w:r>
          </w:p>
          <w:p w14:paraId="03D67367" w14:textId="11E3F5D1" w:rsidR="00EA415B" w:rsidRPr="00206901" w:rsidRDefault="00E00280">
            <w:pPr>
              <w:pStyle w:val="BodyText"/>
              <w:rPr>
                <w:b/>
                <w:bCs/>
                <w:sz w:val="20"/>
                <w:szCs w:val="20"/>
              </w:rPr>
            </w:pPr>
            <w:r w:rsidRPr="00206901">
              <w:rPr>
                <w:b/>
                <w:bCs/>
                <w:sz w:val="20"/>
                <w:szCs w:val="20"/>
              </w:rPr>
              <w:t>UNLIMITED classes (excluding yoga) is just $</w:t>
            </w:r>
            <w:r w:rsidR="00206901" w:rsidRPr="00206901">
              <w:rPr>
                <w:b/>
                <w:bCs/>
                <w:sz w:val="20"/>
                <w:szCs w:val="20"/>
              </w:rPr>
              <w:t>8</w:t>
            </w:r>
            <w:r w:rsidRPr="00206901">
              <w:rPr>
                <w:b/>
                <w:bCs/>
                <w:sz w:val="20"/>
                <w:szCs w:val="20"/>
              </w:rPr>
              <w:t xml:space="preserve">5 and our popular SIX CLASS </w:t>
            </w:r>
            <w:proofErr w:type="gramStart"/>
            <w:r w:rsidRPr="00206901">
              <w:rPr>
                <w:b/>
                <w:bCs/>
                <w:sz w:val="20"/>
                <w:szCs w:val="20"/>
              </w:rPr>
              <w:t>PASS</w:t>
            </w:r>
            <w:proofErr w:type="gramEnd"/>
            <w:r w:rsidRPr="00206901">
              <w:rPr>
                <w:b/>
                <w:bCs/>
                <w:sz w:val="20"/>
                <w:szCs w:val="20"/>
              </w:rPr>
              <w:t xml:space="preserve"> is just $</w:t>
            </w:r>
            <w:r w:rsidR="00206901" w:rsidRPr="00206901">
              <w:rPr>
                <w:b/>
                <w:bCs/>
                <w:sz w:val="20"/>
                <w:szCs w:val="20"/>
              </w:rPr>
              <w:t>9</w:t>
            </w:r>
            <w:r w:rsidRPr="00206901">
              <w:rPr>
                <w:b/>
                <w:bCs/>
                <w:sz w:val="20"/>
                <w:szCs w:val="20"/>
              </w:rPr>
              <w:t>0!!!</w:t>
            </w:r>
            <w:r w:rsidR="00206901" w:rsidRPr="00206901">
              <w:rPr>
                <w:b/>
                <w:bCs/>
                <w:sz w:val="20"/>
                <w:szCs w:val="20"/>
              </w:rPr>
              <w:t>- 7</w:t>
            </w:r>
            <w:r w:rsidR="00206901" w:rsidRPr="00206901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="00206901" w:rsidRPr="00206901">
              <w:rPr>
                <w:b/>
                <w:bCs/>
                <w:sz w:val="20"/>
                <w:szCs w:val="20"/>
              </w:rPr>
              <w:t xml:space="preserve"> class is free</w:t>
            </w:r>
          </w:p>
          <w:p w14:paraId="51404B55" w14:textId="77777777" w:rsidR="00E00280" w:rsidRPr="00206901" w:rsidRDefault="00E00280">
            <w:pPr>
              <w:pStyle w:val="BodyText"/>
              <w:rPr>
                <w:b/>
                <w:bCs/>
                <w:sz w:val="20"/>
                <w:szCs w:val="20"/>
              </w:rPr>
            </w:pPr>
            <w:r w:rsidRPr="00206901">
              <w:rPr>
                <w:b/>
                <w:bCs/>
                <w:sz w:val="20"/>
                <w:szCs w:val="20"/>
              </w:rPr>
              <w:t xml:space="preserve">Drop-In Bootcamps are $10 per class, and Drop-In </w:t>
            </w:r>
            <w:proofErr w:type="spellStart"/>
            <w:r w:rsidRPr="00206901">
              <w:rPr>
                <w:b/>
                <w:bCs/>
                <w:sz w:val="20"/>
                <w:szCs w:val="20"/>
              </w:rPr>
              <w:t>Kangoo</w:t>
            </w:r>
            <w:proofErr w:type="spellEnd"/>
            <w:r w:rsidRPr="00206901">
              <w:rPr>
                <w:b/>
                <w:bCs/>
                <w:sz w:val="20"/>
                <w:szCs w:val="20"/>
              </w:rPr>
              <w:t xml:space="preserve"> is $15 per class</w:t>
            </w:r>
          </w:p>
          <w:p w14:paraId="01A92743" w14:textId="1FD7DBCB" w:rsidR="00E00280" w:rsidRPr="00E00280" w:rsidRDefault="00E00280">
            <w:pPr>
              <w:pStyle w:val="BodyText"/>
              <w:rPr>
                <w:i/>
                <w:iCs/>
                <w:sz w:val="20"/>
                <w:szCs w:val="20"/>
              </w:rPr>
            </w:pPr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</w:rPr>
              <w:t xml:space="preserve">Its time to have some fun with our first theme night: Throwback Thursday </w:t>
            </w:r>
            <w:proofErr w:type="spellStart"/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</w:rPr>
              <w:t>Kangoo</w:t>
            </w:r>
            <w:proofErr w:type="spellEnd"/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</w:rPr>
              <w:t xml:space="preserve"> on the 19</w:t>
            </w:r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  <w:vertAlign w:val="superscript"/>
              </w:rPr>
              <w:t>th</w:t>
            </w:r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</w:rPr>
              <w:t xml:space="preserve"> at 6pm! Get creative with your worko</w:t>
            </w:r>
            <w:bookmarkStart w:id="0" w:name="_GoBack"/>
            <w:bookmarkEnd w:id="0"/>
            <w:r w:rsidRPr="00206901">
              <w:rPr>
                <w:b/>
                <w:bCs/>
                <w:i/>
                <w:iCs/>
                <w:color w:val="002060"/>
                <w:sz w:val="20"/>
                <w:szCs w:val="20"/>
              </w:rPr>
              <w:t>ut ensemble and get ready to sweat (and bounce) to the oldies!!!</w:t>
            </w:r>
          </w:p>
        </w:tc>
        <w:tc>
          <w:tcPr>
            <w:tcW w:w="4186" w:type="dxa"/>
          </w:tcPr>
          <w:p w14:paraId="5153E9F0" w14:textId="77777777" w:rsidR="00EA415B" w:rsidRDefault="00375B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9B3F66" wp14:editId="511FC161">
                  <wp:extent cx="1517489" cy="1480921"/>
                  <wp:effectExtent l="171450" t="171450" r="235585" b="214630"/>
                  <wp:docPr id="1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rest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1517489" cy="148092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5029" w:type="pct"/>
        <w:tblLook w:val="0420" w:firstRow="1" w:lastRow="0" w:firstColumn="0" w:lastColumn="0" w:noHBand="0" w:noVBand="1"/>
        <w:tblCaption w:val="Layout table"/>
      </w:tblPr>
      <w:tblGrid>
        <w:gridCol w:w="1545"/>
        <w:gridCol w:w="1547"/>
        <w:gridCol w:w="1549"/>
        <w:gridCol w:w="1561"/>
        <w:gridCol w:w="1552"/>
        <w:gridCol w:w="1542"/>
        <w:gridCol w:w="1551"/>
      </w:tblGrid>
      <w:tr w:rsidR="00EA415B" w14:paraId="534D6F2B" w14:textId="77777777" w:rsidTr="00E346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sdt>
          <w:sdtPr>
            <w:id w:val="2085032416"/>
            <w:placeholder>
              <w:docPart w:val="6CA8795A028643CA8CEEF667973415E9"/>
            </w:placeholder>
            <w:temporary/>
            <w:showingPlcHdr/>
            <w15:appearance w15:val="hidden"/>
          </w:sdtPr>
          <w:sdtContent>
            <w:tc>
              <w:tcPr>
                <w:tcW w:w="1545" w:type="dxa"/>
              </w:tcPr>
              <w:p w14:paraId="62A7E5CB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47" w:type="dxa"/>
          </w:tcPr>
          <w:p w14:paraId="5E278EEF" w14:textId="77777777" w:rsidR="00EA415B" w:rsidRDefault="0094589B">
            <w:pPr>
              <w:pStyle w:val="Days"/>
            </w:pPr>
            <w:sdt>
              <w:sdtPr>
                <w:id w:val="2141225648"/>
                <w:placeholder>
                  <w:docPart w:val="856AA4A3387C4D648B3F493B4755E31F"/>
                </w:placeholder>
                <w:temporary/>
                <w:showingPlcHdr/>
                <w15:appearance w15:val="hidden"/>
              </w:sdtPr>
              <w:sdtContent>
                <w:r w:rsidR="00375B27">
                  <w:t>Monday</w:t>
                </w:r>
              </w:sdtContent>
            </w:sdt>
          </w:p>
        </w:tc>
        <w:tc>
          <w:tcPr>
            <w:tcW w:w="1549" w:type="dxa"/>
          </w:tcPr>
          <w:p w14:paraId="2EA36022" w14:textId="77777777" w:rsidR="00EA415B" w:rsidRDefault="0094589B">
            <w:pPr>
              <w:pStyle w:val="Days"/>
            </w:pPr>
            <w:sdt>
              <w:sdtPr>
                <w:id w:val="-225834277"/>
                <w:placeholder>
                  <w:docPart w:val="530515A64B9849CEAE648243A988FCC2"/>
                </w:placeholder>
                <w:temporary/>
                <w:showingPlcHdr/>
                <w15:appearance w15:val="hidden"/>
              </w:sdtPr>
              <w:sdtContent>
                <w:r w:rsidR="00375B27">
                  <w:t>Tuesday</w:t>
                </w:r>
              </w:sdtContent>
            </w:sdt>
          </w:p>
        </w:tc>
        <w:tc>
          <w:tcPr>
            <w:tcW w:w="1561" w:type="dxa"/>
          </w:tcPr>
          <w:p w14:paraId="4CABD51D" w14:textId="77777777" w:rsidR="00EA415B" w:rsidRDefault="0094589B">
            <w:pPr>
              <w:pStyle w:val="Days"/>
            </w:pPr>
            <w:sdt>
              <w:sdtPr>
                <w:id w:val="-1121838800"/>
                <w:placeholder>
                  <w:docPart w:val="ECF3C5C1A9D44D948F8E02545D169F73"/>
                </w:placeholder>
                <w:temporary/>
                <w:showingPlcHdr/>
                <w15:appearance w15:val="hidden"/>
              </w:sdtPr>
              <w:sdtContent>
                <w:r w:rsidR="00375B27">
                  <w:t>Wednesday</w:t>
                </w:r>
              </w:sdtContent>
            </w:sdt>
          </w:p>
        </w:tc>
        <w:tc>
          <w:tcPr>
            <w:tcW w:w="1552" w:type="dxa"/>
          </w:tcPr>
          <w:p w14:paraId="771B8E6D" w14:textId="77777777" w:rsidR="00EA415B" w:rsidRDefault="0094589B">
            <w:pPr>
              <w:pStyle w:val="Days"/>
            </w:pPr>
            <w:sdt>
              <w:sdtPr>
                <w:id w:val="-1805692476"/>
                <w:placeholder>
                  <w:docPart w:val="18DF4EE7D3EE4CD3B5DBC6703A516527"/>
                </w:placeholder>
                <w:temporary/>
                <w:showingPlcHdr/>
                <w15:appearance w15:val="hidden"/>
              </w:sdtPr>
              <w:sdtContent>
                <w:r w:rsidR="00375B27">
                  <w:t>Thursday</w:t>
                </w:r>
              </w:sdtContent>
            </w:sdt>
          </w:p>
        </w:tc>
        <w:tc>
          <w:tcPr>
            <w:tcW w:w="1542" w:type="dxa"/>
          </w:tcPr>
          <w:p w14:paraId="7733E414" w14:textId="77777777" w:rsidR="00EA415B" w:rsidRDefault="0094589B">
            <w:pPr>
              <w:pStyle w:val="Days"/>
            </w:pPr>
            <w:sdt>
              <w:sdtPr>
                <w:id w:val="815225377"/>
                <w:placeholder>
                  <w:docPart w:val="C27E74A535CE4ADE84025DDBC7C01800"/>
                </w:placeholder>
                <w:temporary/>
                <w:showingPlcHdr/>
                <w15:appearance w15:val="hidden"/>
              </w:sdtPr>
              <w:sdtContent>
                <w:r w:rsidR="00375B27">
                  <w:t>Friday</w:t>
                </w:r>
              </w:sdtContent>
            </w:sdt>
          </w:p>
        </w:tc>
        <w:tc>
          <w:tcPr>
            <w:tcW w:w="1551" w:type="dxa"/>
          </w:tcPr>
          <w:p w14:paraId="1CC1D678" w14:textId="77777777" w:rsidR="00EA415B" w:rsidRDefault="0094589B">
            <w:pPr>
              <w:pStyle w:val="Days"/>
            </w:pPr>
            <w:sdt>
              <w:sdtPr>
                <w:id w:val="36251574"/>
                <w:placeholder>
                  <w:docPart w:val="6AD83E5593B34E24A1D032660B560471"/>
                </w:placeholder>
                <w:temporary/>
                <w:showingPlcHdr/>
                <w15:appearance w15:val="hidden"/>
              </w:sdtPr>
              <w:sdtContent>
                <w:r w:rsidR="00375B27">
                  <w:t>Saturday</w:t>
                </w:r>
              </w:sdtContent>
            </w:sdt>
          </w:p>
        </w:tc>
      </w:tr>
      <w:tr w:rsidR="00EA415B" w14:paraId="69318EF4" w14:textId="77777777" w:rsidTr="00E346A3">
        <w:trPr>
          <w:trHeight w:val="271"/>
        </w:trPr>
        <w:tc>
          <w:tcPr>
            <w:tcW w:w="1545" w:type="dxa"/>
            <w:tcBorders>
              <w:bottom w:val="nil"/>
            </w:tcBorders>
          </w:tcPr>
          <w:p w14:paraId="5CAE9997" w14:textId="1C477CF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"Sunday" 1 ""</w:instrText>
            </w:r>
            <w:r w:rsidR="0094589B">
              <w:fldChar w:fldCharType="separate"/>
            </w:r>
            <w:r w:rsidR="00271555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47" w:type="dxa"/>
            <w:tcBorders>
              <w:bottom w:val="nil"/>
            </w:tcBorders>
          </w:tcPr>
          <w:p w14:paraId="31470EF2" w14:textId="6929801A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271555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271555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94589B">
              <w:fldChar w:fldCharType="separate"/>
            </w:r>
            <w:r w:rsidR="00271555">
              <w:rPr>
                <w:noProof/>
              </w:rPr>
              <w:instrText>2</w:instrText>
            </w:r>
            <w:r>
              <w:fldChar w:fldCharType="end"/>
            </w:r>
            <w:r w:rsidR="0094589B">
              <w:fldChar w:fldCharType="separate"/>
            </w:r>
            <w:r w:rsidR="00271555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49" w:type="dxa"/>
            <w:tcBorders>
              <w:bottom w:val="nil"/>
            </w:tcBorders>
          </w:tcPr>
          <w:p w14:paraId="0E1532A2" w14:textId="5FF4CB6A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271555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27155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94589B">
              <w:fldChar w:fldCharType="separate"/>
            </w:r>
            <w:r w:rsidR="00271555">
              <w:rPr>
                <w:noProof/>
              </w:rPr>
              <w:instrText>3</w:instrText>
            </w:r>
            <w:r>
              <w:fldChar w:fldCharType="end"/>
            </w:r>
            <w:r w:rsidR="0094589B">
              <w:fldChar w:fldCharType="separate"/>
            </w:r>
            <w:r w:rsidR="00271555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61" w:type="dxa"/>
            <w:tcBorders>
              <w:bottom w:val="nil"/>
            </w:tcBorders>
          </w:tcPr>
          <w:p w14:paraId="5E4426B9" w14:textId="3F5FEA35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27155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27155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52" w:type="dxa"/>
            <w:tcBorders>
              <w:bottom w:val="nil"/>
            </w:tcBorders>
          </w:tcPr>
          <w:p w14:paraId="778E780C" w14:textId="68E41E7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27155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271555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42" w:type="dxa"/>
            <w:tcBorders>
              <w:bottom w:val="nil"/>
            </w:tcBorders>
          </w:tcPr>
          <w:p w14:paraId="2FA05354" w14:textId="42DC999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271555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271555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551" w:type="dxa"/>
            <w:tcBorders>
              <w:bottom w:val="nil"/>
            </w:tcBorders>
          </w:tcPr>
          <w:p w14:paraId="34A997CE" w14:textId="7BD218B2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271555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271555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271555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7</w:t>
            </w:r>
            <w:r>
              <w:fldChar w:fldCharType="end"/>
            </w:r>
          </w:p>
        </w:tc>
      </w:tr>
      <w:tr w:rsidR="00EA415B" w14:paraId="3CBBE67B" w14:textId="77777777" w:rsidTr="00E346A3">
        <w:trPr>
          <w:trHeight w:hRule="exact" w:val="1031"/>
        </w:trPr>
        <w:tc>
          <w:tcPr>
            <w:tcW w:w="1545" w:type="dxa"/>
            <w:tcBorders>
              <w:top w:val="nil"/>
              <w:bottom w:val="single" w:sz="6" w:space="0" w:color="BFBFBF" w:themeColor="background1" w:themeShade="BF"/>
            </w:tcBorders>
          </w:tcPr>
          <w:p w14:paraId="2D460DAB" w14:textId="77777777" w:rsidR="00EA415B" w:rsidRDefault="00EA415B"/>
        </w:tc>
        <w:tc>
          <w:tcPr>
            <w:tcW w:w="1547" w:type="dxa"/>
            <w:tcBorders>
              <w:top w:val="nil"/>
              <w:bottom w:val="single" w:sz="6" w:space="0" w:color="BFBFBF" w:themeColor="background1" w:themeShade="BF"/>
            </w:tcBorders>
          </w:tcPr>
          <w:p w14:paraId="73872997" w14:textId="7192487D" w:rsidR="00EA415B" w:rsidRDefault="00CE6149">
            <w:r w:rsidRPr="007D0DF4">
              <w:rPr>
                <w:color w:val="072B62" w:themeColor="background2" w:themeShade="40"/>
              </w:rPr>
              <w:t>Kundalini Yoga 7pm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23538935" w14:textId="0D8EAB35" w:rsidR="00EA415B" w:rsidRDefault="00CE6149">
            <w:proofErr w:type="spellStart"/>
            <w:r>
              <w:t>Kangoo</w:t>
            </w:r>
            <w:proofErr w:type="spellEnd"/>
            <w:r>
              <w:t xml:space="preserve"> 7pm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56C379C3" w14:textId="40055D0A" w:rsidR="00EA415B" w:rsidRDefault="00CE6149">
            <w:r w:rsidRPr="007D0DF4">
              <w:rPr>
                <w:color w:val="4F4652" w:themeColor="accent6" w:themeShade="80"/>
              </w:rPr>
              <w:t>Drop-In Bootcamp 12:10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242320EF" w14:textId="498BD022" w:rsidR="00EA415B" w:rsidRDefault="00CE6149">
            <w:proofErr w:type="spellStart"/>
            <w:r>
              <w:t>Kangoo</w:t>
            </w:r>
            <w:proofErr w:type="spellEnd"/>
            <w:r>
              <w:t xml:space="preserve"> Dance 6pm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2B3244C" w14:textId="77777777" w:rsidR="00EA415B" w:rsidRDefault="00EA415B"/>
        </w:tc>
        <w:tc>
          <w:tcPr>
            <w:tcW w:w="1551" w:type="dxa"/>
            <w:tcBorders>
              <w:top w:val="nil"/>
              <w:bottom w:val="single" w:sz="6" w:space="0" w:color="BFBFBF" w:themeColor="background1" w:themeShade="BF"/>
            </w:tcBorders>
          </w:tcPr>
          <w:p w14:paraId="5D846FA5" w14:textId="4B836A8B" w:rsidR="00EA415B" w:rsidRDefault="00CE6149">
            <w:r>
              <w:t xml:space="preserve">Beginner </w:t>
            </w:r>
            <w:proofErr w:type="spellStart"/>
            <w:r>
              <w:t>Kangoo</w:t>
            </w:r>
            <w:proofErr w:type="spellEnd"/>
            <w:r>
              <w:t xml:space="preserve"> 11am</w:t>
            </w:r>
          </w:p>
        </w:tc>
      </w:tr>
      <w:tr w:rsidR="00EA415B" w14:paraId="3D041104" w14:textId="77777777" w:rsidTr="00E346A3">
        <w:trPr>
          <w:trHeight w:val="257"/>
        </w:trPr>
        <w:tc>
          <w:tcPr>
            <w:tcW w:w="1545" w:type="dxa"/>
            <w:tcBorders>
              <w:top w:val="single" w:sz="6" w:space="0" w:color="BFBFBF" w:themeColor="background1" w:themeShade="BF"/>
              <w:bottom w:val="nil"/>
            </w:tcBorders>
          </w:tcPr>
          <w:p w14:paraId="0F85D8D9" w14:textId="1656BB3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271555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47" w:type="dxa"/>
            <w:tcBorders>
              <w:top w:val="single" w:sz="6" w:space="0" w:color="BFBFBF" w:themeColor="background1" w:themeShade="BF"/>
              <w:bottom w:val="nil"/>
            </w:tcBorders>
          </w:tcPr>
          <w:p w14:paraId="1CDCC058" w14:textId="1FAE537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271555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5BCBBCB2" w14:textId="06A53C10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271555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3212D281" w14:textId="280CC5A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271555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1722708A" w14:textId="5D2AC545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271555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1F441129" w14:textId="1B9BD21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271555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551" w:type="dxa"/>
            <w:tcBorders>
              <w:top w:val="single" w:sz="6" w:space="0" w:color="BFBFBF" w:themeColor="background1" w:themeShade="BF"/>
              <w:bottom w:val="nil"/>
            </w:tcBorders>
          </w:tcPr>
          <w:p w14:paraId="1153201F" w14:textId="55F3D8A2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271555">
              <w:rPr>
                <w:noProof/>
              </w:rPr>
              <w:t>14</w:t>
            </w:r>
            <w:r>
              <w:fldChar w:fldCharType="end"/>
            </w:r>
          </w:p>
        </w:tc>
      </w:tr>
      <w:tr w:rsidR="00EA415B" w14:paraId="59B461BA" w14:textId="77777777" w:rsidTr="00E346A3">
        <w:trPr>
          <w:trHeight w:hRule="exact" w:val="1031"/>
        </w:trPr>
        <w:tc>
          <w:tcPr>
            <w:tcW w:w="1545" w:type="dxa"/>
            <w:tcBorders>
              <w:top w:val="nil"/>
              <w:bottom w:val="single" w:sz="6" w:space="0" w:color="BFBFBF" w:themeColor="background1" w:themeShade="BF"/>
            </w:tcBorders>
          </w:tcPr>
          <w:p w14:paraId="600D926E" w14:textId="77777777" w:rsidR="00EA415B" w:rsidRDefault="00EA415B"/>
        </w:tc>
        <w:tc>
          <w:tcPr>
            <w:tcW w:w="1547" w:type="dxa"/>
            <w:tcBorders>
              <w:top w:val="nil"/>
              <w:bottom w:val="single" w:sz="6" w:space="0" w:color="BFBFBF" w:themeColor="background1" w:themeShade="BF"/>
            </w:tcBorders>
          </w:tcPr>
          <w:p w14:paraId="7F33DE45" w14:textId="77777777" w:rsidR="00E346A3" w:rsidRPr="00AD5561" w:rsidRDefault="0053523D">
            <w:proofErr w:type="spellStart"/>
            <w:r w:rsidRPr="00AD5561">
              <w:t>Kangoo</w:t>
            </w:r>
            <w:proofErr w:type="spellEnd"/>
            <w:r w:rsidRPr="00AD5561">
              <w:t xml:space="preserve"> 5pm</w:t>
            </w:r>
          </w:p>
          <w:p w14:paraId="03B766D9" w14:textId="6EEF5C26" w:rsidR="0053523D" w:rsidRPr="00E346A3" w:rsidRDefault="0053523D">
            <w:pPr>
              <w:rPr>
                <w:sz w:val="16"/>
                <w:szCs w:val="16"/>
              </w:rPr>
            </w:pPr>
            <w:r w:rsidRPr="00AD5561">
              <w:rPr>
                <w:color w:val="072B62" w:themeColor="background2" w:themeShade="40"/>
              </w:rPr>
              <w:t>Kundalini Yoga 7pm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2DF140FD" w14:textId="65E09B0F" w:rsidR="00EA415B" w:rsidRDefault="0053523D">
            <w:proofErr w:type="spellStart"/>
            <w:r>
              <w:t>Kangoo</w:t>
            </w:r>
            <w:proofErr w:type="spellEnd"/>
            <w:r>
              <w:t xml:space="preserve"> Power 7pm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1B56FF8E" w14:textId="05046C51" w:rsidR="00EA415B" w:rsidRDefault="0053523D">
            <w:r w:rsidRPr="00AD5561">
              <w:rPr>
                <w:color w:val="4F4652" w:themeColor="accent6" w:themeShade="80"/>
              </w:rPr>
              <w:t>Drop-In Bootcamp 12:10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8BE2134" w14:textId="77777777" w:rsidR="00E346A3" w:rsidRPr="0053523D" w:rsidRDefault="0053523D">
            <w:proofErr w:type="spellStart"/>
            <w:r w:rsidRPr="0053523D">
              <w:t>Kangoo</w:t>
            </w:r>
            <w:proofErr w:type="spellEnd"/>
            <w:r w:rsidRPr="0053523D">
              <w:t xml:space="preserve"> Kick and Punch 7:30pm</w:t>
            </w:r>
          </w:p>
          <w:p w14:paraId="7396B5A9" w14:textId="1D3D8F06" w:rsidR="0053523D" w:rsidRPr="00E346A3" w:rsidRDefault="0053523D">
            <w:pPr>
              <w:rPr>
                <w:i/>
                <w:iCs/>
              </w:rPr>
            </w:pPr>
            <w:r w:rsidRPr="0053523D">
              <w:t>45 min class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7C414BE" w14:textId="77777777" w:rsidR="00EA415B" w:rsidRDefault="00EA415B"/>
        </w:tc>
        <w:tc>
          <w:tcPr>
            <w:tcW w:w="1551" w:type="dxa"/>
            <w:tcBorders>
              <w:top w:val="nil"/>
              <w:bottom w:val="single" w:sz="6" w:space="0" w:color="BFBFBF" w:themeColor="background1" w:themeShade="BF"/>
            </w:tcBorders>
          </w:tcPr>
          <w:p w14:paraId="385CC312" w14:textId="77777777" w:rsidR="00EA415B" w:rsidRDefault="00EA415B"/>
        </w:tc>
      </w:tr>
      <w:tr w:rsidR="00EA415B" w14:paraId="7CFECE07" w14:textId="77777777" w:rsidTr="00E346A3">
        <w:trPr>
          <w:trHeight w:val="271"/>
        </w:trPr>
        <w:tc>
          <w:tcPr>
            <w:tcW w:w="1545" w:type="dxa"/>
            <w:tcBorders>
              <w:top w:val="single" w:sz="6" w:space="0" w:color="BFBFBF" w:themeColor="background1" w:themeShade="BF"/>
              <w:bottom w:val="nil"/>
            </w:tcBorders>
          </w:tcPr>
          <w:p w14:paraId="781614C1" w14:textId="27223B06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271555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47" w:type="dxa"/>
            <w:tcBorders>
              <w:top w:val="single" w:sz="6" w:space="0" w:color="BFBFBF" w:themeColor="background1" w:themeShade="BF"/>
              <w:bottom w:val="nil"/>
            </w:tcBorders>
          </w:tcPr>
          <w:p w14:paraId="02271772" w14:textId="7B9A3FE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271555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30BB101C" w14:textId="7911A3C8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271555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1365D5A6" w14:textId="0D5F2A5D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271555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4C1F2C2" w14:textId="7EC7377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271555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F8AD1D1" w14:textId="4AE9AD7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271555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551" w:type="dxa"/>
            <w:tcBorders>
              <w:top w:val="single" w:sz="6" w:space="0" w:color="BFBFBF" w:themeColor="background1" w:themeShade="BF"/>
              <w:bottom w:val="nil"/>
            </w:tcBorders>
          </w:tcPr>
          <w:p w14:paraId="6BA03ADB" w14:textId="09843C9D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271555">
              <w:rPr>
                <w:noProof/>
              </w:rPr>
              <w:t>21</w:t>
            </w:r>
            <w:r>
              <w:fldChar w:fldCharType="end"/>
            </w:r>
          </w:p>
        </w:tc>
      </w:tr>
      <w:tr w:rsidR="00EA415B" w14:paraId="1683F5F9" w14:textId="77777777" w:rsidTr="00E346A3">
        <w:trPr>
          <w:trHeight w:hRule="exact" w:val="1031"/>
        </w:trPr>
        <w:tc>
          <w:tcPr>
            <w:tcW w:w="1545" w:type="dxa"/>
            <w:tcBorders>
              <w:top w:val="nil"/>
              <w:bottom w:val="single" w:sz="6" w:space="0" w:color="BFBFBF" w:themeColor="background1" w:themeShade="BF"/>
            </w:tcBorders>
          </w:tcPr>
          <w:p w14:paraId="5632E717" w14:textId="77777777" w:rsidR="00EA415B" w:rsidRDefault="00EA415B"/>
        </w:tc>
        <w:tc>
          <w:tcPr>
            <w:tcW w:w="1547" w:type="dxa"/>
            <w:tcBorders>
              <w:top w:val="nil"/>
              <w:bottom w:val="single" w:sz="6" w:space="0" w:color="BFBFBF" w:themeColor="background1" w:themeShade="BF"/>
            </w:tcBorders>
          </w:tcPr>
          <w:p w14:paraId="79D843A1" w14:textId="2FA15259" w:rsidR="00EA415B" w:rsidRDefault="00AD5561">
            <w:r w:rsidRPr="00AD5561">
              <w:rPr>
                <w:color w:val="072B62" w:themeColor="background2" w:themeShade="40"/>
              </w:rPr>
              <w:t>Kundalini Yoga 7pm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78A7755D" w14:textId="5DE53807" w:rsidR="00EA415B" w:rsidRPr="00AD5561" w:rsidRDefault="004E0CE5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  <w:color w:val="00B050"/>
              </w:rPr>
              <w:t>Kangoo</w:t>
            </w:r>
            <w:proofErr w:type="spellEnd"/>
            <w:r>
              <w:rPr>
                <w:b/>
                <w:bCs/>
                <w:color w:val="00B050"/>
              </w:rPr>
              <w:t xml:space="preserve"> Dance 6pm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67A727E7" w14:textId="77777777" w:rsidR="00EA415B" w:rsidRPr="00AD5561" w:rsidRDefault="0053523D">
            <w:pPr>
              <w:rPr>
                <w:color w:val="4F4652" w:themeColor="accent6" w:themeShade="80"/>
              </w:rPr>
            </w:pPr>
            <w:r w:rsidRPr="00AD5561">
              <w:rPr>
                <w:color w:val="4F4652" w:themeColor="accent6" w:themeShade="80"/>
              </w:rPr>
              <w:t>Drop-In Bootcamp 12:10</w:t>
            </w:r>
          </w:p>
          <w:p w14:paraId="4B4E76FB" w14:textId="761E3CA5" w:rsidR="0053523D" w:rsidRDefault="0053523D">
            <w:r>
              <w:t xml:space="preserve">Beginner </w:t>
            </w:r>
            <w:proofErr w:type="spellStart"/>
            <w:r>
              <w:t>Kangoo</w:t>
            </w:r>
            <w:proofErr w:type="spellEnd"/>
            <w:r>
              <w:t xml:space="preserve"> 5:30pm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1541614" w14:textId="77777777" w:rsidR="004E0CE5" w:rsidRPr="004E0CE5" w:rsidRDefault="004E0CE5">
            <w:pPr>
              <w:rPr>
                <w:b/>
                <w:bCs/>
                <w:color w:val="7030A0"/>
              </w:rPr>
            </w:pPr>
            <w:r w:rsidRPr="004E0CE5">
              <w:rPr>
                <w:b/>
                <w:bCs/>
                <w:color w:val="7030A0"/>
              </w:rPr>
              <w:t xml:space="preserve">Throwback Thursday </w:t>
            </w:r>
            <w:proofErr w:type="spellStart"/>
            <w:r w:rsidR="0053523D" w:rsidRPr="004E0CE5">
              <w:rPr>
                <w:b/>
                <w:bCs/>
                <w:color w:val="7030A0"/>
              </w:rPr>
              <w:t>Kangoo</w:t>
            </w:r>
            <w:proofErr w:type="spellEnd"/>
            <w:r w:rsidRPr="004E0CE5">
              <w:rPr>
                <w:b/>
                <w:bCs/>
                <w:color w:val="7030A0"/>
              </w:rPr>
              <w:t>!!!</w:t>
            </w:r>
          </w:p>
          <w:p w14:paraId="1C376150" w14:textId="04D242AA" w:rsidR="00EA415B" w:rsidRDefault="0053523D">
            <w:r w:rsidRPr="004E0CE5">
              <w:rPr>
                <w:b/>
                <w:bCs/>
                <w:color w:val="7030A0"/>
              </w:rPr>
              <w:t xml:space="preserve"> 6</w:t>
            </w:r>
            <w:r w:rsidR="004E0CE5" w:rsidRPr="004E0CE5">
              <w:rPr>
                <w:b/>
                <w:bCs/>
                <w:color w:val="7030A0"/>
              </w:rPr>
              <w:t>-7:30</w:t>
            </w:r>
            <w:r w:rsidRPr="004E0CE5">
              <w:rPr>
                <w:b/>
                <w:bCs/>
                <w:color w:val="7030A0"/>
              </w:rPr>
              <w:t>pm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39D03A5" w14:textId="77777777" w:rsidR="00EA415B" w:rsidRDefault="00EA415B"/>
        </w:tc>
        <w:tc>
          <w:tcPr>
            <w:tcW w:w="1551" w:type="dxa"/>
            <w:tcBorders>
              <w:top w:val="nil"/>
              <w:bottom w:val="single" w:sz="6" w:space="0" w:color="BFBFBF" w:themeColor="background1" w:themeShade="BF"/>
            </w:tcBorders>
          </w:tcPr>
          <w:p w14:paraId="09A192A8" w14:textId="77777777" w:rsidR="00EA415B" w:rsidRDefault="00EA415B"/>
        </w:tc>
      </w:tr>
      <w:tr w:rsidR="00EA415B" w14:paraId="39964740" w14:textId="77777777" w:rsidTr="00E346A3">
        <w:trPr>
          <w:trHeight w:val="257"/>
        </w:trPr>
        <w:tc>
          <w:tcPr>
            <w:tcW w:w="1545" w:type="dxa"/>
            <w:tcBorders>
              <w:top w:val="single" w:sz="6" w:space="0" w:color="BFBFBF" w:themeColor="background1" w:themeShade="BF"/>
              <w:bottom w:val="nil"/>
            </w:tcBorders>
          </w:tcPr>
          <w:p w14:paraId="5F801B1C" w14:textId="36550920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271555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47" w:type="dxa"/>
            <w:tcBorders>
              <w:top w:val="single" w:sz="6" w:space="0" w:color="BFBFBF" w:themeColor="background1" w:themeShade="BF"/>
              <w:bottom w:val="nil"/>
            </w:tcBorders>
          </w:tcPr>
          <w:p w14:paraId="509CF037" w14:textId="3533E70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271555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2FB84F2A" w14:textId="6DA9048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271555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4CC1C849" w14:textId="2E3FFFB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271555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412D840B" w14:textId="41593AB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271555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A2F6694" w14:textId="66D1410A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271555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551" w:type="dxa"/>
            <w:tcBorders>
              <w:top w:val="single" w:sz="6" w:space="0" w:color="BFBFBF" w:themeColor="background1" w:themeShade="BF"/>
              <w:bottom w:val="nil"/>
            </w:tcBorders>
          </w:tcPr>
          <w:p w14:paraId="577EE14E" w14:textId="485E1FE9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271555">
              <w:rPr>
                <w:noProof/>
              </w:rPr>
              <w:t>28</w:t>
            </w:r>
            <w:r>
              <w:fldChar w:fldCharType="end"/>
            </w:r>
          </w:p>
        </w:tc>
      </w:tr>
      <w:tr w:rsidR="00EA415B" w14:paraId="3B9D6586" w14:textId="77777777" w:rsidTr="00E346A3">
        <w:trPr>
          <w:trHeight w:hRule="exact" w:val="1031"/>
        </w:trPr>
        <w:tc>
          <w:tcPr>
            <w:tcW w:w="1545" w:type="dxa"/>
            <w:tcBorders>
              <w:top w:val="nil"/>
              <w:bottom w:val="single" w:sz="6" w:space="0" w:color="BFBFBF" w:themeColor="background1" w:themeShade="BF"/>
            </w:tcBorders>
          </w:tcPr>
          <w:p w14:paraId="55383AE4" w14:textId="77777777" w:rsidR="00EA415B" w:rsidRDefault="00EA415B"/>
        </w:tc>
        <w:tc>
          <w:tcPr>
            <w:tcW w:w="1547" w:type="dxa"/>
            <w:tcBorders>
              <w:top w:val="nil"/>
              <w:bottom w:val="single" w:sz="6" w:space="0" w:color="BFBFBF" w:themeColor="background1" w:themeShade="BF"/>
            </w:tcBorders>
          </w:tcPr>
          <w:p w14:paraId="1414E661" w14:textId="77777777" w:rsidR="002E576E" w:rsidRDefault="0053523D">
            <w:proofErr w:type="spellStart"/>
            <w:r>
              <w:t>Kangoo</w:t>
            </w:r>
            <w:proofErr w:type="spellEnd"/>
            <w:r>
              <w:t xml:space="preserve"> Power 5pm</w:t>
            </w:r>
          </w:p>
          <w:p w14:paraId="69381218" w14:textId="179F77C2" w:rsidR="0053523D" w:rsidRDefault="0053523D">
            <w:r w:rsidRPr="00AD5561">
              <w:rPr>
                <w:color w:val="072B62" w:themeColor="background2" w:themeShade="40"/>
              </w:rPr>
              <w:t>Kundalini Yoga 7pm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271B17AF" w14:textId="0A143CA8" w:rsidR="00EA415B" w:rsidRDefault="0053523D">
            <w:proofErr w:type="spellStart"/>
            <w:r>
              <w:t>Kangoo</w:t>
            </w:r>
            <w:proofErr w:type="spellEnd"/>
            <w:r>
              <w:t xml:space="preserve"> 6pm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55685CCE" w14:textId="48248E1B" w:rsidR="00EA415B" w:rsidRDefault="00AD5561">
            <w:r w:rsidRPr="00AD5561">
              <w:rPr>
                <w:color w:val="4F4652" w:themeColor="accent6" w:themeShade="80"/>
              </w:rPr>
              <w:t>Drop-In Bootcamp 12:10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FBD2893" w14:textId="0F018ADA" w:rsidR="00EA415B" w:rsidRDefault="00AD5561">
            <w:proofErr w:type="spellStart"/>
            <w:r>
              <w:t>Kangoo</w:t>
            </w:r>
            <w:proofErr w:type="spellEnd"/>
            <w:r>
              <w:t xml:space="preserve"> Dance 7pm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6CA4BCC" w14:textId="60599E53" w:rsidR="00EA415B" w:rsidRDefault="00AD5561">
            <w:r w:rsidRPr="00732899">
              <w:rPr>
                <w:color w:val="4F4652" w:themeColor="accent6" w:themeShade="80"/>
              </w:rPr>
              <w:t>Drop-In Bootcamp 12:10</w:t>
            </w:r>
          </w:p>
        </w:tc>
        <w:tc>
          <w:tcPr>
            <w:tcW w:w="1551" w:type="dxa"/>
            <w:tcBorders>
              <w:top w:val="nil"/>
              <w:bottom w:val="single" w:sz="6" w:space="0" w:color="BFBFBF" w:themeColor="background1" w:themeShade="BF"/>
            </w:tcBorders>
          </w:tcPr>
          <w:p w14:paraId="09CA9406" w14:textId="77777777" w:rsidR="00EA415B" w:rsidRDefault="00EA415B"/>
        </w:tc>
      </w:tr>
      <w:tr w:rsidR="00EA415B" w14:paraId="188AABDB" w14:textId="77777777" w:rsidTr="00E346A3">
        <w:trPr>
          <w:trHeight w:val="271"/>
        </w:trPr>
        <w:tc>
          <w:tcPr>
            <w:tcW w:w="1545" w:type="dxa"/>
            <w:tcBorders>
              <w:top w:val="single" w:sz="6" w:space="0" w:color="BFBFBF" w:themeColor="background1" w:themeShade="BF"/>
              <w:bottom w:val="nil"/>
            </w:tcBorders>
          </w:tcPr>
          <w:p w14:paraId="204C9A20" w14:textId="3F0B37EF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271555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271555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71555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271555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47" w:type="dxa"/>
            <w:tcBorders>
              <w:top w:val="single" w:sz="6" w:space="0" w:color="BFBFBF" w:themeColor="background1" w:themeShade="BF"/>
              <w:bottom w:val="nil"/>
            </w:tcBorders>
          </w:tcPr>
          <w:p w14:paraId="35C18C4D" w14:textId="72B1F742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271555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271555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71555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271555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5D30352C" w14:textId="537D113E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271555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271555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71555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271555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271555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271555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561" w:type="dxa"/>
            <w:tcBorders>
              <w:top w:val="single" w:sz="6" w:space="0" w:color="BFBFBF" w:themeColor="background1" w:themeShade="BF"/>
              <w:bottom w:val="nil"/>
            </w:tcBorders>
          </w:tcPr>
          <w:p w14:paraId="1D74B29A" w14:textId="2D547D3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271555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271555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71555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9A7C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20F47AB7" w14:textId="607E95F9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271555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9A7C5B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4589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9A7C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4589B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5E147DDE" w14:textId="5127D3D3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271555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9A7C5B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4589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4589B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51" w:type="dxa"/>
            <w:tcBorders>
              <w:top w:val="single" w:sz="6" w:space="0" w:color="BFBFBF" w:themeColor="background1" w:themeShade="BF"/>
              <w:bottom w:val="nil"/>
            </w:tcBorders>
          </w:tcPr>
          <w:p w14:paraId="532DA11D" w14:textId="3D3B5474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271555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9A7C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4589B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EA415B" w14:paraId="072EB6AD" w14:textId="77777777" w:rsidTr="00E346A3">
        <w:trPr>
          <w:trHeight w:hRule="exact" w:val="1031"/>
        </w:trPr>
        <w:tc>
          <w:tcPr>
            <w:tcW w:w="1545" w:type="dxa"/>
            <w:tcBorders>
              <w:top w:val="nil"/>
              <w:bottom w:val="single" w:sz="6" w:space="0" w:color="BFBFBF" w:themeColor="background1" w:themeShade="BF"/>
            </w:tcBorders>
          </w:tcPr>
          <w:p w14:paraId="1AEFADA1" w14:textId="77777777" w:rsidR="00EA415B" w:rsidRDefault="00EA415B"/>
        </w:tc>
        <w:tc>
          <w:tcPr>
            <w:tcW w:w="1547" w:type="dxa"/>
            <w:tcBorders>
              <w:top w:val="nil"/>
              <w:bottom w:val="single" w:sz="6" w:space="0" w:color="BFBFBF" w:themeColor="background1" w:themeShade="BF"/>
            </w:tcBorders>
          </w:tcPr>
          <w:p w14:paraId="5409EAF3" w14:textId="77777777" w:rsidR="002E576E" w:rsidRPr="00AD5561" w:rsidRDefault="00AD5561">
            <w:pPr>
              <w:rPr>
                <w:sz w:val="16"/>
                <w:szCs w:val="16"/>
              </w:rPr>
            </w:pPr>
            <w:proofErr w:type="spellStart"/>
            <w:r w:rsidRPr="00AD5561">
              <w:rPr>
                <w:sz w:val="16"/>
                <w:szCs w:val="16"/>
              </w:rPr>
              <w:t>Kangoo</w:t>
            </w:r>
            <w:proofErr w:type="spellEnd"/>
            <w:r w:rsidRPr="00AD5561">
              <w:rPr>
                <w:sz w:val="16"/>
                <w:szCs w:val="16"/>
              </w:rPr>
              <w:t xml:space="preserve"> Kick and Punch 5pm</w:t>
            </w:r>
          </w:p>
          <w:p w14:paraId="35F2EC20" w14:textId="77777777" w:rsidR="00AD5561" w:rsidRDefault="00AD5561">
            <w:pPr>
              <w:rPr>
                <w:i/>
                <w:iCs/>
                <w:sz w:val="16"/>
                <w:szCs w:val="16"/>
              </w:rPr>
            </w:pPr>
            <w:r w:rsidRPr="00AD5561">
              <w:rPr>
                <w:i/>
                <w:iCs/>
                <w:sz w:val="16"/>
                <w:szCs w:val="16"/>
              </w:rPr>
              <w:t>45 min class</w:t>
            </w:r>
          </w:p>
          <w:p w14:paraId="77E4AE62" w14:textId="11A3A01E" w:rsidR="00AD5561" w:rsidRPr="00AD5561" w:rsidRDefault="00AD5561">
            <w:r w:rsidRPr="00AD5561">
              <w:rPr>
                <w:color w:val="072B62" w:themeColor="background2" w:themeShade="40"/>
                <w:sz w:val="16"/>
                <w:szCs w:val="16"/>
              </w:rPr>
              <w:t>Kundalini Yoga 7pm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1B02EEF3" w14:textId="0370A853" w:rsidR="00EA415B" w:rsidRDefault="002E576E">
            <w:proofErr w:type="spellStart"/>
            <w:r>
              <w:t>Kangoo</w:t>
            </w:r>
            <w:proofErr w:type="spellEnd"/>
            <w:r>
              <w:t xml:space="preserve"> 6pm</w:t>
            </w:r>
          </w:p>
        </w:tc>
        <w:tc>
          <w:tcPr>
            <w:tcW w:w="1561" w:type="dxa"/>
            <w:tcBorders>
              <w:top w:val="nil"/>
              <w:bottom w:val="single" w:sz="6" w:space="0" w:color="BFBFBF" w:themeColor="background1" w:themeShade="BF"/>
            </w:tcBorders>
          </w:tcPr>
          <w:p w14:paraId="5A9591CE" w14:textId="625928AB" w:rsidR="00EA415B" w:rsidRDefault="00EA415B"/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7076826" w14:textId="77777777" w:rsidR="00EA415B" w:rsidRDefault="00EA415B"/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2334B41" w14:textId="77777777" w:rsidR="00EA415B" w:rsidRDefault="00EA415B"/>
        </w:tc>
        <w:tc>
          <w:tcPr>
            <w:tcW w:w="1551" w:type="dxa"/>
            <w:tcBorders>
              <w:top w:val="nil"/>
              <w:bottom w:val="single" w:sz="6" w:space="0" w:color="BFBFBF" w:themeColor="background1" w:themeShade="BF"/>
            </w:tcBorders>
          </w:tcPr>
          <w:p w14:paraId="74DAC118" w14:textId="77777777" w:rsidR="00EA415B" w:rsidRDefault="00EA415B"/>
        </w:tc>
      </w:tr>
      <w:tr w:rsidR="00EA415B" w14:paraId="6DA6F4D2" w14:textId="77777777" w:rsidTr="00E346A3">
        <w:trPr>
          <w:trHeight w:val="257"/>
        </w:trPr>
        <w:tc>
          <w:tcPr>
            <w:tcW w:w="1545" w:type="dxa"/>
            <w:tcBorders>
              <w:top w:val="single" w:sz="6" w:space="0" w:color="BFBFBF" w:themeColor="background1" w:themeShade="BF"/>
            </w:tcBorders>
          </w:tcPr>
          <w:p w14:paraId="2622AF31" w14:textId="78F3325C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271555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7" w:type="dxa"/>
            <w:tcBorders>
              <w:top w:val="single" w:sz="6" w:space="0" w:color="BFBFBF" w:themeColor="background1" w:themeShade="BF"/>
            </w:tcBorders>
          </w:tcPr>
          <w:p w14:paraId="1BA7A1F3" w14:textId="7E6CFF9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271555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</w:tcBorders>
          </w:tcPr>
          <w:p w14:paraId="08FCB522" w14:textId="77777777" w:rsidR="00EA415B" w:rsidRDefault="00EA415B">
            <w:pPr>
              <w:pStyle w:val="Dates"/>
            </w:pPr>
          </w:p>
        </w:tc>
        <w:tc>
          <w:tcPr>
            <w:tcW w:w="1561" w:type="dxa"/>
            <w:tcBorders>
              <w:top w:val="single" w:sz="6" w:space="0" w:color="BFBFBF" w:themeColor="background1" w:themeShade="BF"/>
            </w:tcBorders>
          </w:tcPr>
          <w:p w14:paraId="61BD8243" w14:textId="77777777" w:rsidR="00EA415B" w:rsidRDefault="00EA415B">
            <w:pPr>
              <w:pStyle w:val="Dates"/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3E3B24EC" w14:textId="77777777" w:rsidR="00EA415B" w:rsidRDefault="00EA415B">
            <w:pPr>
              <w:pStyle w:val="Dates"/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7E0450BD" w14:textId="77777777" w:rsidR="00EA415B" w:rsidRDefault="00EA415B">
            <w:pPr>
              <w:pStyle w:val="Dates"/>
            </w:pPr>
          </w:p>
        </w:tc>
        <w:tc>
          <w:tcPr>
            <w:tcW w:w="1551" w:type="dxa"/>
            <w:tcBorders>
              <w:top w:val="single" w:sz="6" w:space="0" w:color="BFBFBF" w:themeColor="background1" w:themeShade="BF"/>
            </w:tcBorders>
          </w:tcPr>
          <w:p w14:paraId="069A6F28" w14:textId="77777777" w:rsidR="00EA415B" w:rsidRDefault="00EA415B">
            <w:pPr>
              <w:pStyle w:val="Dates"/>
            </w:pPr>
          </w:p>
        </w:tc>
      </w:tr>
    </w:tbl>
    <w:p w14:paraId="3A4AF01B" w14:textId="4EC90E75" w:rsidR="00EA415B" w:rsidRPr="00206901" w:rsidRDefault="00E00280">
      <w:pPr>
        <w:pStyle w:val="Quote"/>
        <w:rPr>
          <w:b/>
          <w:bCs/>
          <w:sz w:val="20"/>
          <w:szCs w:val="20"/>
        </w:rPr>
      </w:pPr>
      <w:r w:rsidRPr="00206901">
        <w:rPr>
          <w:b/>
          <w:bCs/>
          <w:sz w:val="20"/>
          <w:szCs w:val="20"/>
        </w:rPr>
        <w:t xml:space="preserve">Registration for </w:t>
      </w:r>
      <w:proofErr w:type="spellStart"/>
      <w:r w:rsidRPr="00206901">
        <w:rPr>
          <w:b/>
          <w:bCs/>
          <w:sz w:val="20"/>
          <w:szCs w:val="20"/>
        </w:rPr>
        <w:t>Kangoo</w:t>
      </w:r>
      <w:proofErr w:type="spellEnd"/>
      <w:r w:rsidRPr="00206901">
        <w:rPr>
          <w:b/>
          <w:bCs/>
          <w:sz w:val="20"/>
          <w:szCs w:val="20"/>
        </w:rPr>
        <w:t>/Bootcamp contact</w:t>
      </w:r>
      <w:r w:rsidR="0089356D" w:rsidRPr="00206901">
        <w:rPr>
          <w:b/>
          <w:bCs/>
          <w:sz w:val="20"/>
          <w:szCs w:val="20"/>
        </w:rPr>
        <w:t xml:space="preserve"> Miranda at </w:t>
      </w:r>
      <w:hyperlink r:id="rId11" w:history="1">
        <w:r w:rsidR="0089356D" w:rsidRPr="00206901">
          <w:rPr>
            <w:rStyle w:val="Hyperlink"/>
            <w:b/>
            <w:bCs/>
            <w:sz w:val="20"/>
            <w:szCs w:val="20"/>
          </w:rPr>
          <w:t>missfitstudio@hotmail.com/519-379-4672</w:t>
        </w:r>
      </w:hyperlink>
    </w:p>
    <w:p w14:paraId="31DFD1DD" w14:textId="6F5030F1" w:rsidR="0089356D" w:rsidRPr="00206901" w:rsidRDefault="0089356D">
      <w:pPr>
        <w:pStyle w:val="Quote"/>
        <w:rPr>
          <w:b/>
          <w:bCs/>
          <w:sz w:val="20"/>
          <w:szCs w:val="20"/>
        </w:rPr>
      </w:pPr>
      <w:r w:rsidRPr="00206901">
        <w:rPr>
          <w:b/>
          <w:bCs/>
          <w:sz w:val="20"/>
          <w:szCs w:val="20"/>
        </w:rPr>
        <w:t xml:space="preserve">Registration for Kundalini Yoga contact </w:t>
      </w:r>
      <w:proofErr w:type="spellStart"/>
      <w:r w:rsidRPr="00206901">
        <w:rPr>
          <w:b/>
          <w:bCs/>
          <w:sz w:val="20"/>
          <w:szCs w:val="20"/>
        </w:rPr>
        <w:t>Whitnee</w:t>
      </w:r>
      <w:proofErr w:type="spellEnd"/>
      <w:r w:rsidRPr="00206901">
        <w:rPr>
          <w:b/>
          <w:bCs/>
          <w:sz w:val="20"/>
          <w:szCs w:val="20"/>
        </w:rPr>
        <w:t xml:space="preserve"> at morningmoonyoga@gmail.com</w:t>
      </w:r>
    </w:p>
    <w:sectPr w:rsidR="0089356D" w:rsidRPr="00206901"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74A2EF" w14:textId="77777777" w:rsidR="009D75DF" w:rsidRDefault="009D75DF">
      <w:pPr>
        <w:spacing w:before="0" w:after="0"/>
      </w:pPr>
      <w:r>
        <w:separator/>
      </w:r>
    </w:p>
  </w:endnote>
  <w:endnote w:type="continuationSeparator" w:id="0">
    <w:p w14:paraId="202029C8" w14:textId="77777777" w:rsidR="009D75DF" w:rsidRDefault="009D75D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DE4F6" w14:textId="77777777" w:rsidR="009D75DF" w:rsidRDefault="009D75DF">
      <w:pPr>
        <w:spacing w:before="0" w:after="0"/>
      </w:pPr>
      <w:r>
        <w:separator/>
      </w:r>
    </w:p>
  </w:footnote>
  <w:footnote w:type="continuationSeparator" w:id="0">
    <w:p w14:paraId="3A21BD45" w14:textId="77777777" w:rsidR="009D75DF" w:rsidRDefault="009D75D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20"/>
    <w:docVar w:name="MonthStart" w:val="3/1/2020"/>
    <w:docVar w:name="ShowDynamicGuides" w:val="1"/>
    <w:docVar w:name="ShowMarginGuides" w:val="0"/>
    <w:docVar w:name="ShowOutlines" w:val="0"/>
    <w:docVar w:name="ShowStaticGuides" w:val="0"/>
  </w:docVars>
  <w:rsids>
    <w:rsidRoot w:val="0094589B"/>
    <w:rsid w:val="00124ADC"/>
    <w:rsid w:val="00193E15"/>
    <w:rsid w:val="00206901"/>
    <w:rsid w:val="002432A3"/>
    <w:rsid w:val="0025748C"/>
    <w:rsid w:val="00271555"/>
    <w:rsid w:val="002A1EBB"/>
    <w:rsid w:val="002E576E"/>
    <w:rsid w:val="002F7032"/>
    <w:rsid w:val="00320970"/>
    <w:rsid w:val="00375B27"/>
    <w:rsid w:val="004E0CE5"/>
    <w:rsid w:val="0053523D"/>
    <w:rsid w:val="005B0C48"/>
    <w:rsid w:val="00732899"/>
    <w:rsid w:val="007D0DF4"/>
    <w:rsid w:val="007D4956"/>
    <w:rsid w:val="00812DAD"/>
    <w:rsid w:val="0081356A"/>
    <w:rsid w:val="0089356D"/>
    <w:rsid w:val="008E12F9"/>
    <w:rsid w:val="00925ED9"/>
    <w:rsid w:val="0094589B"/>
    <w:rsid w:val="00997C7D"/>
    <w:rsid w:val="009A164A"/>
    <w:rsid w:val="009A7C5B"/>
    <w:rsid w:val="009D75DF"/>
    <w:rsid w:val="00AD5561"/>
    <w:rsid w:val="00BB7E25"/>
    <w:rsid w:val="00BC6A26"/>
    <w:rsid w:val="00BF0FEE"/>
    <w:rsid w:val="00BF4383"/>
    <w:rsid w:val="00C41633"/>
    <w:rsid w:val="00CB00F4"/>
    <w:rsid w:val="00CE6149"/>
    <w:rsid w:val="00D86D82"/>
    <w:rsid w:val="00E00280"/>
    <w:rsid w:val="00E346A3"/>
    <w:rsid w:val="00EA4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25DF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253356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253356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4A66AC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A66AC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43255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3255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9356D"/>
    <w:rPr>
      <w:color w:val="9454C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5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issfitstudio@hotmail.com/519-379-4672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CA8795A028643CA8CEEF66797341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4F4C1-AD49-40CF-9F37-F9A2C09B73A3}"/>
      </w:docPartPr>
      <w:docPartBody>
        <w:p w:rsidR="00000000" w:rsidRDefault="00EF5E53">
          <w:pPr>
            <w:pStyle w:val="6CA8795A028643CA8CEEF667973415E9"/>
          </w:pPr>
          <w:r>
            <w:t>Sunday</w:t>
          </w:r>
        </w:p>
      </w:docPartBody>
    </w:docPart>
    <w:docPart>
      <w:docPartPr>
        <w:name w:val="856AA4A3387C4D648B3F493B4755E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27B8F-18DE-497C-97A8-36AB6B5CBF4F}"/>
      </w:docPartPr>
      <w:docPartBody>
        <w:p w:rsidR="00000000" w:rsidRDefault="00EF5E53">
          <w:pPr>
            <w:pStyle w:val="856AA4A3387C4D648B3F493B4755E31F"/>
          </w:pPr>
          <w:r>
            <w:t>Monday</w:t>
          </w:r>
        </w:p>
      </w:docPartBody>
    </w:docPart>
    <w:docPart>
      <w:docPartPr>
        <w:name w:val="530515A64B9849CEAE648243A988FC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3BC824-CF63-47AF-93F6-522899CB82CA}"/>
      </w:docPartPr>
      <w:docPartBody>
        <w:p w:rsidR="00000000" w:rsidRDefault="00EF5E53">
          <w:pPr>
            <w:pStyle w:val="530515A64B9849CEAE648243A988FCC2"/>
          </w:pPr>
          <w:r>
            <w:t>Tuesday</w:t>
          </w:r>
        </w:p>
      </w:docPartBody>
    </w:docPart>
    <w:docPart>
      <w:docPartPr>
        <w:name w:val="ECF3C5C1A9D44D948F8E02545D169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4F2B1-98CD-41D1-8AAE-7C4F149F16BC}"/>
      </w:docPartPr>
      <w:docPartBody>
        <w:p w:rsidR="00000000" w:rsidRDefault="00EF5E53">
          <w:pPr>
            <w:pStyle w:val="ECF3C5C1A9D44D948F8E02545D169F73"/>
          </w:pPr>
          <w:r>
            <w:t>Wednesday</w:t>
          </w:r>
        </w:p>
      </w:docPartBody>
    </w:docPart>
    <w:docPart>
      <w:docPartPr>
        <w:name w:val="18DF4EE7D3EE4CD3B5DBC6703A516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92D6D1-BEE1-4DDB-9AF4-2C25CC3996D1}"/>
      </w:docPartPr>
      <w:docPartBody>
        <w:p w:rsidR="00000000" w:rsidRDefault="00EF5E53">
          <w:pPr>
            <w:pStyle w:val="18DF4EE7D3EE4CD3B5DBC6703A516527"/>
          </w:pPr>
          <w:r>
            <w:t>Thursday</w:t>
          </w:r>
        </w:p>
      </w:docPartBody>
    </w:docPart>
    <w:docPart>
      <w:docPartPr>
        <w:name w:val="C27E74A535CE4ADE84025DDBC7C01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3D060B-DD12-4519-9BE2-116DF2DE51F6}"/>
      </w:docPartPr>
      <w:docPartBody>
        <w:p w:rsidR="00000000" w:rsidRDefault="00EF5E53">
          <w:pPr>
            <w:pStyle w:val="C27E74A535CE4ADE84025DDBC7C01800"/>
          </w:pPr>
          <w:r>
            <w:t>Friday</w:t>
          </w:r>
        </w:p>
      </w:docPartBody>
    </w:docPart>
    <w:docPart>
      <w:docPartPr>
        <w:name w:val="6AD83E5593B34E24A1D032660B5604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9F1BA-BBE5-470F-A9C4-2737DEE7BDE2}"/>
      </w:docPartPr>
      <w:docPartBody>
        <w:p w:rsidR="00000000" w:rsidRDefault="00EF5E53">
          <w:pPr>
            <w:pStyle w:val="6AD83E5593B34E24A1D032660B560471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E53"/>
    <w:rsid w:val="00EF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51CF17887D452B8360B0A3764E4869">
    <w:name w:val="EC51CF17887D452B8360B0A3764E4869"/>
  </w:style>
  <w:style w:type="paragraph" w:customStyle="1" w:styleId="EE6044AD9724468A9E459A80207E1283">
    <w:name w:val="EE6044AD9724468A9E459A80207E1283"/>
  </w:style>
  <w:style w:type="paragraph" w:customStyle="1" w:styleId="D0AB31FABBA14B2A9679C2C22A1D6F5B">
    <w:name w:val="D0AB31FABBA14B2A9679C2C22A1D6F5B"/>
  </w:style>
  <w:style w:type="paragraph" w:customStyle="1" w:styleId="6CA8795A028643CA8CEEF667973415E9">
    <w:name w:val="6CA8795A028643CA8CEEF667973415E9"/>
  </w:style>
  <w:style w:type="paragraph" w:customStyle="1" w:styleId="856AA4A3387C4D648B3F493B4755E31F">
    <w:name w:val="856AA4A3387C4D648B3F493B4755E31F"/>
  </w:style>
  <w:style w:type="paragraph" w:customStyle="1" w:styleId="530515A64B9849CEAE648243A988FCC2">
    <w:name w:val="530515A64B9849CEAE648243A988FCC2"/>
  </w:style>
  <w:style w:type="paragraph" w:customStyle="1" w:styleId="ECF3C5C1A9D44D948F8E02545D169F73">
    <w:name w:val="ECF3C5C1A9D44D948F8E02545D169F73"/>
  </w:style>
  <w:style w:type="paragraph" w:customStyle="1" w:styleId="18DF4EE7D3EE4CD3B5DBC6703A516527">
    <w:name w:val="18DF4EE7D3EE4CD3B5DBC6703A516527"/>
  </w:style>
  <w:style w:type="paragraph" w:customStyle="1" w:styleId="C27E74A535CE4ADE84025DDBC7C01800">
    <w:name w:val="C27E74A535CE4ADE84025DDBC7C01800"/>
  </w:style>
  <w:style w:type="paragraph" w:customStyle="1" w:styleId="6AD83E5593B34E24A1D032660B560471">
    <w:name w:val="6AD83E5593B34E24A1D032660B560471"/>
  </w:style>
  <w:style w:type="paragraph" w:customStyle="1" w:styleId="F077358B03C048339431AC43C890ABF2">
    <w:name w:val="F077358B03C048339431AC43C890AB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D7853F-3334-40FF-8412-C6B7F375B26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604AB9-F390-4253-BCE8-685183EB45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0</TotalTime>
  <Pages>1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2020-02-11T17:24:00Z</dcterms:created>
  <dcterms:modified xsi:type="dcterms:W3CDTF">2020-02-24T16:44:00Z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